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A7" w:rsidRDefault="00562CA7">
      <w:pPr>
        <w:pStyle w:val="Heading1"/>
        <w:ind w:left="0" w:right="137"/>
        <w:jc w:val="right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:rsidR="00562CA7" w:rsidRDefault="00562CA7">
      <w:pPr>
        <w:pStyle w:val="BodyText"/>
        <w:spacing w:before="242"/>
        <w:ind w:right="142"/>
        <w:jc w:val="right"/>
      </w:pPr>
      <w:r>
        <w:t>к</w:t>
      </w:r>
      <w:r>
        <w:rPr>
          <w:spacing w:val="-1"/>
        </w:rPr>
        <w:t xml:space="preserve"> </w:t>
      </w:r>
      <w:r>
        <w:t>ОПОП-П</w:t>
      </w:r>
      <w:r>
        <w:rPr>
          <w:spacing w:val="-2"/>
        </w:rPr>
        <w:t xml:space="preserve"> </w:t>
      </w:r>
      <w:r>
        <w:t xml:space="preserve">по </w:t>
      </w:r>
      <w:r>
        <w:rPr>
          <w:spacing w:val="-2"/>
        </w:rPr>
        <w:t>профессии</w:t>
      </w:r>
    </w:p>
    <w:p w:rsidR="00562CA7" w:rsidRDefault="00562CA7">
      <w:pPr>
        <w:pStyle w:val="BodyText"/>
        <w:spacing w:before="41"/>
        <w:ind w:right="141"/>
        <w:jc w:val="right"/>
      </w:pPr>
      <w:r>
        <w:t>35.01.27</w:t>
      </w:r>
      <w:r>
        <w:rPr>
          <w:spacing w:val="-4"/>
        </w:rPr>
        <w:t xml:space="preserve"> </w:t>
      </w:r>
      <w:r>
        <w:t>Мастер</w:t>
      </w:r>
      <w:r>
        <w:rPr>
          <w:spacing w:val="-4"/>
        </w:rPr>
        <w:t xml:space="preserve"> </w:t>
      </w:r>
      <w:r>
        <w:t>сельскохозяйственного</w:t>
      </w:r>
      <w:r>
        <w:rPr>
          <w:spacing w:val="-4"/>
        </w:rPr>
        <w:t xml:space="preserve"> </w:t>
      </w:r>
      <w:r>
        <w:rPr>
          <w:spacing w:val="-2"/>
        </w:rPr>
        <w:t>производства</w:t>
      </w: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spacing w:before="240"/>
        <w:rPr>
          <w:b/>
          <w:sz w:val="24"/>
        </w:rPr>
      </w:pPr>
    </w:p>
    <w:p w:rsidR="00562CA7" w:rsidRDefault="00562CA7">
      <w:pPr>
        <w:pStyle w:val="Heading1"/>
        <w:spacing w:before="0"/>
        <w:ind w:left="7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562CA7" w:rsidRDefault="00562CA7">
      <w:pPr>
        <w:pStyle w:val="BodyText"/>
        <w:spacing w:before="34"/>
        <w:ind w:left="4267"/>
      </w:pPr>
      <w:r>
        <w:t xml:space="preserve">по </w:t>
      </w:r>
      <w:r>
        <w:rPr>
          <w:spacing w:val="-2"/>
        </w:rPr>
        <w:t>профессии</w:t>
      </w:r>
    </w:p>
    <w:p w:rsidR="00562CA7" w:rsidRDefault="00562CA7">
      <w:pPr>
        <w:pStyle w:val="BodyText"/>
        <w:spacing w:before="41"/>
        <w:ind w:left="2327"/>
      </w:pPr>
      <w:r>
        <w:t>35.01.27</w:t>
      </w:r>
      <w:r>
        <w:rPr>
          <w:spacing w:val="-4"/>
        </w:rPr>
        <w:t xml:space="preserve"> </w:t>
      </w:r>
      <w:r>
        <w:t>Мастер</w:t>
      </w:r>
      <w:r>
        <w:rPr>
          <w:spacing w:val="-4"/>
        </w:rPr>
        <w:t xml:space="preserve"> </w:t>
      </w:r>
      <w:r>
        <w:t>сельскохозяйственного</w:t>
      </w:r>
      <w:r>
        <w:rPr>
          <w:spacing w:val="-4"/>
        </w:rPr>
        <w:t xml:space="preserve"> </w:t>
      </w:r>
      <w:r>
        <w:rPr>
          <w:spacing w:val="-2"/>
        </w:rPr>
        <w:t>производства</w:t>
      </w: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Default="00562CA7">
      <w:pPr>
        <w:spacing w:before="110"/>
        <w:rPr>
          <w:b/>
          <w:sz w:val="24"/>
        </w:rPr>
      </w:pPr>
    </w:p>
    <w:p w:rsidR="00562CA7" w:rsidRDefault="00562CA7">
      <w:pPr>
        <w:pStyle w:val="BodyText"/>
        <w:ind w:right="38"/>
        <w:jc w:val="center"/>
      </w:pPr>
      <w:r>
        <w:rPr>
          <w:spacing w:val="-2"/>
        </w:rPr>
        <w:t>2025г.</w:t>
      </w:r>
    </w:p>
    <w:p w:rsidR="00562CA7" w:rsidRDefault="00562CA7">
      <w:pPr>
        <w:pStyle w:val="BodyText"/>
        <w:jc w:val="center"/>
        <w:sectPr w:rsidR="00562CA7">
          <w:headerReference w:type="default" r:id="rId7"/>
          <w:type w:val="continuous"/>
          <w:pgSz w:w="11910" w:h="16840"/>
          <w:pgMar w:top="1160" w:right="425" w:bottom="280" w:left="992" w:header="710" w:footer="0" w:gutter="0"/>
          <w:pgNumType w:start="1"/>
          <w:cols w:space="720"/>
        </w:sectPr>
      </w:pPr>
    </w:p>
    <w:p w:rsidR="00562CA7" w:rsidRDefault="00562CA7">
      <w:pPr>
        <w:pStyle w:val="Heading1"/>
        <w:ind w:left="34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ЦЕЛЕВОЙ</w:t>
      </w:r>
    </w:p>
    <w:p w:rsidR="00562CA7" w:rsidRPr="005A37DC" w:rsidRDefault="00562CA7" w:rsidP="005A37DC">
      <w:pPr>
        <w:pStyle w:val="BodyText"/>
        <w:spacing w:before="9" w:line="430" w:lineRule="atLeast"/>
        <w:ind w:left="140" w:right="287" w:firstLine="708"/>
      </w:pPr>
      <w:r>
        <w:t>1.3.</w:t>
      </w:r>
      <w:r>
        <w:rPr>
          <w:spacing w:val="-8"/>
        </w:rPr>
        <w:t xml:space="preserve"> </w:t>
      </w: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 xml:space="preserve">по </w:t>
      </w:r>
      <w:r>
        <w:rPr>
          <w:spacing w:val="-2"/>
        </w:rPr>
        <w:t xml:space="preserve">профессии: </w:t>
      </w:r>
      <w:r>
        <w:rPr>
          <w:i/>
        </w:rPr>
        <w:t>35.01.27</w:t>
      </w:r>
      <w:r>
        <w:rPr>
          <w:i/>
          <w:spacing w:val="-4"/>
        </w:rPr>
        <w:t xml:space="preserve"> </w:t>
      </w:r>
      <w:r>
        <w:rPr>
          <w:i/>
        </w:rPr>
        <w:t>Мастер</w:t>
      </w:r>
      <w:r>
        <w:rPr>
          <w:i/>
          <w:spacing w:val="-3"/>
        </w:rPr>
        <w:t xml:space="preserve"> </w:t>
      </w:r>
      <w:r>
        <w:rPr>
          <w:i/>
        </w:rPr>
        <w:t>сельскохозяйственного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производства</w:t>
      </w:r>
    </w:p>
    <w:p w:rsidR="00562CA7" w:rsidRDefault="00562CA7">
      <w:pPr>
        <w:spacing w:before="13"/>
        <w:rPr>
          <w:b/>
          <w:i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662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tabs>
                <w:tab w:val="left" w:pos="1804"/>
                <w:tab w:val="left" w:pos="2915"/>
                <w:tab w:val="left" w:pos="4332"/>
                <w:tab w:val="left" w:pos="5860"/>
                <w:tab w:val="left" w:pos="7403"/>
                <w:tab w:val="left" w:pos="9019"/>
              </w:tabs>
              <w:spacing w:line="273" w:lineRule="exact"/>
              <w:rPr>
                <w:b/>
                <w:sz w:val="24"/>
              </w:rPr>
            </w:pPr>
            <w:r w:rsidRPr="007C274D">
              <w:rPr>
                <w:b/>
                <w:spacing w:val="-2"/>
                <w:sz w:val="24"/>
              </w:rPr>
              <w:t>Вариативные</w:t>
            </w:r>
            <w:r w:rsidRPr="007C274D">
              <w:rPr>
                <w:b/>
                <w:sz w:val="24"/>
              </w:rPr>
              <w:tab/>
            </w:r>
            <w:r w:rsidRPr="007C274D">
              <w:rPr>
                <w:b/>
                <w:spacing w:val="-2"/>
                <w:sz w:val="24"/>
              </w:rPr>
              <w:t>целевые</w:t>
            </w:r>
            <w:r w:rsidRPr="007C274D">
              <w:rPr>
                <w:b/>
                <w:sz w:val="24"/>
              </w:rPr>
              <w:tab/>
            </w:r>
            <w:r w:rsidRPr="007C274D">
              <w:rPr>
                <w:b/>
                <w:spacing w:val="-2"/>
                <w:sz w:val="24"/>
              </w:rPr>
              <w:t>ориентиры</w:t>
            </w:r>
            <w:r w:rsidRPr="007C274D">
              <w:rPr>
                <w:b/>
                <w:sz w:val="24"/>
              </w:rPr>
              <w:tab/>
            </w:r>
            <w:r w:rsidRPr="007C274D">
              <w:rPr>
                <w:b/>
                <w:spacing w:val="-2"/>
                <w:sz w:val="24"/>
              </w:rPr>
              <w:t>результатов</w:t>
            </w:r>
            <w:r w:rsidRPr="007C274D">
              <w:rPr>
                <w:b/>
                <w:sz w:val="24"/>
              </w:rPr>
              <w:tab/>
            </w:r>
            <w:r w:rsidRPr="007C274D">
              <w:rPr>
                <w:b/>
                <w:spacing w:val="-2"/>
                <w:sz w:val="24"/>
              </w:rPr>
              <w:t>воспитания,</w:t>
            </w:r>
            <w:r w:rsidRPr="007C274D">
              <w:rPr>
                <w:b/>
                <w:sz w:val="24"/>
              </w:rPr>
              <w:tab/>
            </w:r>
            <w:r w:rsidRPr="007C274D">
              <w:rPr>
                <w:b/>
                <w:spacing w:val="-2"/>
                <w:sz w:val="24"/>
              </w:rPr>
              <w:t>отражающие</w:t>
            </w:r>
            <w:r w:rsidRPr="007C274D">
              <w:rPr>
                <w:b/>
                <w:sz w:val="24"/>
              </w:rPr>
              <w:tab/>
            </w:r>
            <w:r w:rsidRPr="007C274D">
              <w:rPr>
                <w:b/>
                <w:spacing w:val="-2"/>
                <w:sz w:val="24"/>
              </w:rPr>
              <w:t>специфику</w:t>
            </w:r>
          </w:p>
          <w:p w:rsidR="00562CA7" w:rsidRPr="007C274D" w:rsidRDefault="00562CA7" w:rsidP="007C274D">
            <w:pPr>
              <w:pStyle w:val="TableParagraph"/>
              <w:spacing w:before="55"/>
              <w:rPr>
                <w:b/>
                <w:sz w:val="24"/>
              </w:rPr>
            </w:pPr>
            <w:r w:rsidRPr="007C274D">
              <w:rPr>
                <w:b/>
                <w:sz w:val="24"/>
              </w:rPr>
              <w:t>профессии</w:t>
            </w:r>
            <w:r w:rsidRPr="007C274D">
              <w:rPr>
                <w:b/>
                <w:spacing w:val="-6"/>
                <w:sz w:val="24"/>
              </w:rPr>
              <w:t xml:space="preserve"> </w:t>
            </w:r>
            <w:r w:rsidRPr="007C274D">
              <w:rPr>
                <w:b/>
                <w:sz w:val="24"/>
              </w:rPr>
              <w:t>35.01.27</w:t>
            </w:r>
            <w:r w:rsidRPr="007C274D">
              <w:rPr>
                <w:b/>
                <w:spacing w:val="-4"/>
                <w:sz w:val="24"/>
              </w:rPr>
              <w:t xml:space="preserve"> </w:t>
            </w:r>
            <w:r w:rsidRPr="007C274D">
              <w:rPr>
                <w:b/>
                <w:sz w:val="24"/>
              </w:rPr>
              <w:t>Мастер</w:t>
            </w:r>
            <w:r w:rsidRPr="007C274D">
              <w:rPr>
                <w:b/>
                <w:spacing w:val="-4"/>
                <w:sz w:val="24"/>
              </w:rPr>
              <w:t xml:space="preserve"> </w:t>
            </w:r>
            <w:r w:rsidRPr="007C274D">
              <w:rPr>
                <w:b/>
                <w:sz w:val="24"/>
              </w:rPr>
              <w:t>сельскохозяйственного</w:t>
            </w:r>
            <w:r w:rsidRPr="007C274D">
              <w:rPr>
                <w:b/>
                <w:spacing w:val="-4"/>
                <w:sz w:val="24"/>
              </w:rPr>
              <w:t xml:space="preserve"> </w:t>
            </w:r>
            <w:r w:rsidRPr="007C274D">
              <w:rPr>
                <w:b/>
                <w:spacing w:val="-2"/>
                <w:sz w:val="24"/>
              </w:rPr>
              <w:t>производства</w:t>
            </w:r>
          </w:p>
        </w:tc>
      </w:tr>
      <w:tr w:rsidR="00562CA7" w:rsidTr="007C274D">
        <w:trPr>
          <w:trHeight w:val="330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7C274D">
              <w:rPr>
                <w:b/>
                <w:sz w:val="24"/>
              </w:rPr>
              <w:t>Гражданское</w:t>
            </w:r>
            <w:r w:rsidRPr="007C274D">
              <w:rPr>
                <w:b/>
                <w:spacing w:val="-8"/>
                <w:sz w:val="24"/>
              </w:rPr>
              <w:t xml:space="preserve"> </w:t>
            </w:r>
            <w:r w:rsidRPr="007C274D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62CA7" w:rsidTr="007C274D">
        <w:trPr>
          <w:trHeight w:val="5035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23" w:lineRule="auto"/>
              <w:ind w:left="125" w:right="101" w:firstLine="727"/>
              <w:jc w:val="both"/>
              <w:rPr>
                <w:sz w:val="24"/>
              </w:rPr>
            </w:pPr>
            <w:r w:rsidRPr="007C274D">
              <w:rPr>
                <w:sz w:val="24"/>
              </w:rPr>
              <w:t>Осознанно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выражающий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свою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российскую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гражданскую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принадлежность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(идентичность)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в поликультурном, многонациональном и многоконфессиональном российском обществе, в мировом сообществе.</w:t>
            </w:r>
          </w:p>
          <w:p w:rsidR="00562CA7" w:rsidRPr="007C274D" w:rsidRDefault="00562CA7" w:rsidP="007C274D">
            <w:pPr>
              <w:pStyle w:val="TableParagraph"/>
              <w:spacing w:before="4"/>
              <w:ind w:right="109" w:firstLine="734"/>
              <w:jc w:val="both"/>
              <w:rPr>
                <w:sz w:val="24"/>
              </w:rPr>
            </w:pPr>
            <w:r w:rsidRPr="007C274D">
              <w:rPr>
                <w:sz w:val="24"/>
              </w:rPr>
              <w:t>Сознающий своё единство с народом России как источником власти и субъектом тысячелетней российской государственности,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с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Российским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государством,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ответственность за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его развитие в настоящем и будущем на основе исторического просвещения, российского национального исторического сознания.</w:t>
            </w:r>
          </w:p>
          <w:p w:rsidR="00562CA7" w:rsidRPr="007C274D" w:rsidRDefault="00562CA7" w:rsidP="007C274D">
            <w:pPr>
              <w:pStyle w:val="TableParagraph"/>
              <w:spacing w:before="16" w:line="223" w:lineRule="auto"/>
              <w:ind w:left="117" w:right="103" w:firstLine="712"/>
              <w:jc w:val="both"/>
              <w:rPr>
                <w:sz w:val="24"/>
              </w:rPr>
            </w:pPr>
            <w:r w:rsidRPr="007C274D">
              <w:rPr>
                <w:sz w:val="24"/>
              </w:rPr>
              <w:t>Проявляющий гражданско-патриотическую позицию, готовность к защите Родины, способный</w:t>
            </w:r>
            <w:r w:rsidRPr="007C274D">
              <w:rPr>
                <w:spacing w:val="-12"/>
                <w:sz w:val="24"/>
              </w:rPr>
              <w:t xml:space="preserve"> </w:t>
            </w:r>
            <w:r w:rsidRPr="007C274D">
              <w:rPr>
                <w:sz w:val="24"/>
              </w:rPr>
              <w:t>аргументированно</w:t>
            </w:r>
            <w:r w:rsidRPr="007C274D">
              <w:rPr>
                <w:spacing w:val="-13"/>
                <w:sz w:val="24"/>
              </w:rPr>
              <w:t xml:space="preserve"> </w:t>
            </w:r>
            <w:r w:rsidRPr="007C274D">
              <w:rPr>
                <w:sz w:val="24"/>
              </w:rPr>
              <w:t>отстаивать</w:t>
            </w:r>
            <w:r w:rsidRPr="007C274D">
              <w:rPr>
                <w:spacing w:val="-13"/>
                <w:sz w:val="24"/>
              </w:rPr>
              <w:t xml:space="preserve"> </w:t>
            </w:r>
            <w:r w:rsidRPr="007C274D">
              <w:rPr>
                <w:sz w:val="24"/>
              </w:rPr>
              <w:t>суверенитет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12"/>
                <w:sz w:val="24"/>
              </w:rPr>
              <w:t xml:space="preserve"> </w:t>
            </w:r>
            <w:r w:rsidRPr="007C274D">
              <w:rPr>
                <w:sz w:val="24"/>
              </w:rPr>
              <w:t>достоинство</w:t>
            </w:r>
            <w:r w:rsidRPr="007C274D">
              <w:rPr>
                <w:spacing w:val="-10"/>
                <w:sz w:val="24"/>
              </w:rPr>
              <w:t xml:space="preserve"> </w:t>
            </w:r>
            <w:r w:rsidRPr="007C274D">
              <w:rPr>
                <w:sz w:val="24"/>
              </w:rPr>
              <w:t>народа</w:t>
            </w:r>
            <w:r w:rsidRPr="007C274D">
              <w:rPr>
                <w:spacing w:val="-13"/>
                <w:sz w:val="24"/>
              </w:rPr>
              <w:t xml:space="preserve"> </w:t>
            </w:r>
            <w:r w:rsidRPr="007C274D">
              <w:rPr>
                <w:sz w:val="24"/>
              </w:rPr>
              <w:t>России</w:t>
            </w:r>
            <w:r w:rsidRPr="007C274D">
              <w:rPr>
                <w:spacing w:val="-14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14"/>
                <w:sz w:val="24"/>
              </w:rPr>
              <w:t xml:space="preserve"> </w:t>
            </w:r>
            <w:r w:rsidRPr="007C274D">
              <w:rPr>
                <w:sz w:val="24"/>
              </w:rPr>
              <w:t>Российского государства, сохранять и защищать историческую правду.</w:t>
            </w:r>
          </w:p>
          <w:p w:rsidR="00562CA7" w:rsidRPr="007C274D" w:rsidRDefault="00562CA7" w:rsidP="007C274D">
            <w:pPr>
              <w:pStyle w:val="TableParagraph"/>
              <w:spacing w:before="5" w:line="218" w:lineRule="auto"/>
              <w:ind w:left="117" w:right="98" w:firstLine="720"/>
              <w:jc w:val="both"/>
              <w:rPr>
                <w:sz w:val="24"/>
              </w:rPr>
            </w:pPr>
            <w:r w:rsidRPr="007C274D">
              <w:rPr>
                <w:sz w:val="24"/>
              </w:rPr>
              <w:t>Ориентированный на активное гражданское участие в социально-политических процессах на основе уважения закона и правопорядка, прав и свобод сограждан.</w:t>
            </w:r>
          </w:p>
          <w:p w:rsidR="00562CA7" w:rsidRPr="007C274D" w:rsidRDefault="00562CA7" w:rsidP="007C274D">
            <w:pPr>
              <w:pStyle w:val="TableParagraph"/>
              <w:spacing w:before="13"/>
              <w:ind w:right="114" w:firstLine="727"/>
              <w:jc w:val="both"/>
              <w:rPr>
                <w:sz w:val="24"/>
              </w:rPr>
            </w:pPr>
            <w:r w:rsidRPr="007C274D">
              <w:rPr>
                <w:sz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562CA7" w:rsidRPr="007C274D" w:rsidRDefault="00562CA7" w:rsidP="007C274D">
            <w:pPr>
              <w:pStyle w:val="TableParagraph"/>
              <w:spacing w:before="7" w:line="283" w:lineRule="auto"/>
              <w:ind w:right="93"/>
              <w:jc w:val="both"/>
              <w:rPr>
                <w:sz w:val="24"/>
              </w:rPr>
            </w:pPr>
            <w:r w:rsidRPr="007C274D">
              <w:rPr>
                <w:rFonts w:ascii="Symbol" w:hAnsi="Symbol"/>
                <w:sz w:val="24"/>
              </w:rPr>
              <w:t></w:t>
            </w:r>
            <w:r w:rsidRPr="007C274D">
              <w:rPr>
                <w:spacing w:val="80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Обладающий опытом гражданской социально значимой деятельности (в студенческом самоуправлении,</w:t>
            </w:r>
            <w:r w:rsidRPr="007C274D">
              <w:rPr>
                <w:spacing w:val="80"/>
                <w:sz w:val="24"/>
              </w:rPr>
              <w:t xml:space="preserve">   </w:t>
            </w:r>
            <w:r w:rsidRPr="007C274D">
              <w:rPr>
                <w:sz w:val="24"/>
              </w:rPr>
              <w:t>волонтерском</w:t>
            </w:r>
            <w:r w:rsidRPr="007C274D">
              <w:rPr>
                <w:spacing w:val="80"/>
                <w:sz w:val="24"/>
              </w:rPr>
              <w:t xml:space="preserve">   </w:t>
            </w:r>
            <w:r w:rsidRPr="007C274D">
              <w:rPr>
                <w:sz w:val="24"/>
              </w:rPr>
              <w:t>движении,</w:t>
            </w:r>
            <w:r w:rsidRPr="007C274D">
              <w:rPr>
                <w:spacing w:val="80"/>
                <w:sz w:val="24"/>
              </w:rPr>
              <w:t xml:space="preserve">   </w:t>
            </w:r>
            <w:r w:rsidRPr="007C274D">
              <w:rPr>
                <w:sz w:val="24"/>
              </w:rPr>
              <w:t>предпринимательской</w:t>
            </w:r>
            <w:r w:rsidRPr="007C274D">
              <w:rPr>
                <w:spacing w:val="80"/>
                <w:sz w:val="24"/>
              </w:rPr>
              <w:t xml:space="preserve">   </w:t>
            </w:r>
            <w:r w:rsidRPr="007C274D">
              <w:rPr>
                <w:sz w:val="24"/>
              </w:rPr>
              <w:t>деятельности,</w:t>
            </w:r>
          </w:p>
          <w:p w:rsidR="00562CA7" w:rsidRPr="007C274D" w:rsidRDefault="00562CA7" w:rsidP="007C274D">
            <w:pPr>
              <w:pStyle w:val="TableParagraph"/>
              <w:spacing w:before="4"/>
              <w:jc w:val="both"/>
              <w:rPr>
                <w:sz w:val="24"/>
              </w:rPr>
            </w:pPr>
            <w:r w:rsidRPr="007C274D">
              <w:rPr>
                <w:sz w:val="24"/>
              </w:rPr>
              <w:t>экологических,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военно-патриотических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др.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объединениях,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акциях,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программах</w:t>
            </w:r>
          </w:p>
        </w:tc>
      </w:tr>
      <w:tr w:rsidR="00562CA7" w:rsidTr="007C274D">
        <w:trPr>
          <w:trHeight w:val="679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tabs>
                <w:tab w:val="left" w:pos="818"/>
              </w:tabs>
              <w:spacing w:line="288" w:lineRule="exact"/>
              <w:rPr>
                <w:sz w:val="24"/>
              </w:rPr>
            </w:pPr>
            <w:r w:rsidRPr="007C274D">
              <w:rPr>
                <w:rFonts w:ascii="Symbol" w:hAnsi="Symbol"/>
                <w:spacing w:val="-10"/>
                <w:sz w:val="24"/>
              </w:rPr>
              <w:t></w:t>
            </w:r>
            <w:r w:rsidRPr="007C274D">
              <w:rPr>
                <w:sz w:val="24"/>
              </w:rPr>
              <w:tab/>
              <w:t>осознанно</w:t>
            </w:r>
            <w:r w:rsidRPr="007C274D">
              <w:rPr>
                <w:spacing w:val="24"/>
                <w:sz w:val="24"/>
              </w:rPr>
              <w:t xml:space="preserve"> </w:t>
            </w:r>
            <w:r w:rsidRPr="007C274D">
              <w:rPr>
                <w:sz w:val="24"/>
              </w:rPr>
              <w:t>проявляющий</w:t>
            </w:r>
            <w:r w:rsidRPr="007C274D">
              <w:rPr>
                <w:spacing w:val="27"/>
                <w:sz w:val="24"/>
              </w:rPr>
              <w:t xml:space="preserve"> </w:t>
            </w:r>
            <w:r w:rsidRPr="007C274D">
              <w:rPr>
                <w:sz w:val="24"/>
              </w:rPr>
              <w:t>гражданскую</w:t>
            </w:r>
            <w:r w:rsidRPr="007C274D">
              <w:rPr>
                <w:spacing w:val="28"/>
                <w:sz w:val="24"/>
              </w:rPr>
              <w:t xml:space="preserve"> </w:t>
            </w:r>
            <w:r w:rsidRPr="007C274D">
              <w:rPr>
                <w:sz w:val="24"/>
              </w:rPr>
              <w:t>активность</w:t>
            </w:r>
            <w:r w:rsidRPr="007C274D">
              <w:rPr>
                <w:spacing w:val="28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26"/>
                <w:sz w:val="24"/>
              </w:rPr>
              <w:t xml:space="preserve"> </w:t>
            </w:r>
            <w:r w:rsidRPr="007C274D">
              <w:rPr>
                <w:sz w:val="24"/>
              </w:rPr>
              <w:t>социальной</w:t>
            </w:r>
            <w:r w:rsidRPr="007C274D">
              <w:rPr>
                <w:spacing w:val="27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26"/>
                <w:sz w:val="24"/>
              </w:rPr>
              <w:t xml:space="preserve"> </w:t>
            </w:r>
            <w:r w:rsidRPr="007C274D">
              <w:rPr>
                <w:sz w:val="24"/>
              </w:rPr>
              <w:t>экономической</w:t>
            </w:r>
            <w:r w:rsidRPr="007C274D">
              <w:rPr>
                <w:spacing w:val="27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жизни</w:t>
            </w:r>
          </w:p>
          <w:p w:rsidR="00562CA7" w:rsidRPr="007C274D" w:rsidRDefault="00562CA7" w:rsidP="007C274D">
            <w:pPr>
              <w:pStyle w:val="TableParagraph"/>
              <w:spacing w:before="52"/>
              <w:rPr>
                <w:i/>
                <w:sz w:val="24"/>
              </w:rPr>
            </w:pPr>
            <w:r w:rsidRPr="007C274D">
              <w:rPr>
                <w:i/>
                <w:sz w:val="24"/>
              </w:rPr>
              <w:t>Республики</w:t>
            </w:r>
            <w:r w:rsidRPr="007C274D">
              <w:rPr>
                <w:i/>
                <w:spacing w:val="-3"/>
                <w:sz w:val="24"/>
              </w:rPr>
              <w:t xml:space="preserve"> </w:t>
            </w:r>
            <w:r w:rsidRPr="007C274D">
              <w:rPr>
                <w:i/>
                <w:sz w:val="24"/>
              </w:rPr>
              <w:t>Башкортостан,</w:t>
            </w:r>
            <w:r w:rsidRPr="007C274D">
              <w:rPr>
                <w:i/>
                <w:spacing w:val="-2"/>
                <w:sz w:val="24"/>
              </w:rPr>
              <w:t xml:space="preserve"> </w:t>
            </w:r>
            <w:r w:rsidRPr="007C274D">
              <w:rPr>
                <w:i/>
                <w:spacing w:val="-5"/>
                <w:sz w:val="24"/>
              </w:rPr>
              <w:t>РФ</w:t>
            </w:r>
          </w:p>
        </w:tc>
      </w:tr>
      <w:tr w:rsidR="00562CA7" w:rsidTr="007C274D">
        <w:trPr>
          <w:trHeight w:val="333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7C274D">
              <w:rPr>
                <w:b/>
                <w:sz w:val="24"/>
              </w:rPr>
              <w:t>Патриотическое</w:t>
            </w:r>
            <w:r w:rsidRPr="007C274D">
              <w:rPr>
                <w:b/>
                <w:spacing w:val="-8"/>
                <w:sz w:val="24"/>
              </w:rPr>
              <w:t xml:space="preserve"> </w:t>
            </w:r>
            <w:r w:rsidRPr="007C274D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62CA7" w:rsidTr="007C274D">
        <w:trPr>
          <w:trHeight w:val="993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88" w:lineRule="auto"/>
              <w:rPr>
                <w:sz w:val="24"/>
              </w:rPr>
            </w:pPr>
            <w:r w:rsidRPr="007C274D">
              <w:rPr>
                <w:sz w:val="24"/>
              </w:rPr>
              <w:t>-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формирование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чувства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глубокой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привязанности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к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своей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малой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родине,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родному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краю,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России, своему народу и многонациональному народу России, его традициям; чувства гордости за</w:t>
            </w:r>
          </w:p>
          <w:p w:rsidR="00562CA7" w:rsidRPr="007C274D" w:rsidRDefault="00562CA7">
            <w:pPr>
              <w:pStyle w:val="TableParagraph"/>
              <w:rPr>
                <w:sz w:val="24"/>
              </w:rPr>
            </w:pPr>
            <w:r w:rsidRPr="007C274D">
              <w:rPr>
                <w:sz w:val="24"/>
              </w:rPr>
              <w:t>достижения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России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ее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культуру,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желания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защищать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интересы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своей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Родины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своего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народа;</w:t>
            </w:r>
          </w:p>
        </w:tc>
      </w:tr>
      <w:tr w:rsidR="00562CA7" w:rsidTr="007C274D">
        <w:trPr>
          <w:trHeight w:val="1151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32" w:lineRule="auto"/>
              <w:ind w:left="175" w:firstLine="719"/>
              <w:rPr>
                <w:sz w:val="24"/>
              </w:rPr>
            </w:pPr>
            <w:r w:rsidRPr="007C274D">
              <w:rPr>
                <w:sz w:val="24"/>
              </w:rPr>
              <w:t>Осознающий</w:t>
            </w:r>
            <w:r w:rsidRPr="007C274D">
              <w:rPr>
                <w:spacing w:val="80"/>
                <w:sz w:val="24"/>
              </w:rPr>
              <w:t xml:space="preserve"> </w:t>
            </w:r>
            <w:r w:rsidRPr="007C274D">
              <w:rPr>
                <w:sz w:val="24"/>
              </w:rPr>
              <w:t>свою</w:t>
            </w:r>
            <w:r w:rsidRPr="007C274D">
              <w:rPr>
                <w:spacing w:val="80"/>
                <w:sz w:val="24"/>
              </w:rPr>
              <w:t xml:space="preserve"> </w:t>
            </w:r>
            <w:r w:rsidRPr="007C274D">
              <w:rPr>
                <w:sz w:val="24"/>
              </w:rPr>
              <w:t>национальную,</w:t>
            </w:r>
            <w:r w:rsidRPr="007C274D">
              <w:rPr>
                <w:spacing w:val="80"/>
                <w:sz w:val="24"/>
              </w:rPr>
              <w:t xml:space="preserve"> </w:t>
            </w:r>
            <w:r w:rsidRPr="007C274D">
              <w:rPr>
                <w:sz w:val="24"/>
              </w:rPr>
              <w:t>этническую</w:t>
            </w:r>
            <w:r w:rsidRPr="007C274D">
              <w:rPr>
                <w:spacing w:val="80"/>
                <w:sz w:val="24"/>
              </w:rPr>
              <w:t xml:space="preserve"> </w:t>
            </w:r>
            <w:r w:rsidRPr="007C274D">
              <w:rPr>
                <w:sz w:val="24"/>
              </w:rPr>
              <w:t>принадлежность,</w:t>
            </w:r>
            <w:r w:rsidRPr="007C274D">
              <w:rPr>
                <w:spacing w:val="80"/>
                <w:sz w:val="24"/>
              </w:rPr>
              <w:t xml:space="preserve"> </w:t>
            </w:r>
            <w:r w:rsidRPr="007C274D">
              <w:rPr>
                <w:sz w:val="24"/>
              </w:rPr>
              <w:t>демонстрирующий приверженность к родной культуре, любовь к своему народу.</w:t>
            </w:r>
          </w:p>
          <w:p w:rsidR="00562CA7" w:rsidRPr="007C274D" w:rsidRDefault="00562CA7" w:rsidP="007C274D">
            <w:pPr>
              <w:pStyle w:val="TableParagraph"/>
              <w:tabs>
                <w:tab w:val="left" w:pos="2336"/>
                <w:tab w:val="left" w:pos="3928"/>
                <w:tab w:val="left" w:pos="4254"/>
                <w:tab w:val="left" w:pos="6676"/>
                <w:tab w:val="left" w:pos="7607"/>
                <w:tab w:val="left" w:pos="9016"/>
              </w:tabs>
              <w:spacing w:before="6" w:line="249" w:lineRule="auto"/>
              <w:ind w:left="175" w:right="96" w:firstLine="719"/>
              <w:rPr>
                <w:sz w:val="24"/>
              </w:rPr>
            </w:pPr>
            <w:r w:rsidRPr="007C274D">
              <w:rPr>
                <w:spacing w:val="-2"/>
                <w:sz w:val="24"/>
              </w:rPr>
              <w:t>Сознающий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причастность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10"/>
                <w:sz w:val="24"/>
              </w:rPr>
              <w:t>к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многонациональному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народу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Российской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 xml:space="preserve">Федерации, </w:t>
            </w:r>
            <w:r w:rsidRPr="007C274D">
              <w:rPr>
                <w:sz w:val="24"/>
              </w:rPr>
              <w:t>Отечеству, общероссийскую идентичность.</w:t>
            </w:r>
          </w:p>
        </w:tc>
      </w:tr>
      <w:tr w:rsidR="00562CA7" w:rsidTr="007C274D">
        <w:trPr>
          <w:trHeight w:val="1471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6" w:lineRule="auto"/>
              <w:ind w:right="97" w:firstLine="60"/>
              <w:jc w:val="both"/>
              <w:rPr>
                <w:sz w:val="24"/>
              </w:rPr>
            </w:pPr>
            <w:r w:rsidRPr="007C274D">
              <w:rPr>
                <w:sz w:val="24"/>
              </w:rPr>
              <w:t>Проявляющий деятельное ценностное отношение к историческому и культурному наследию своего и других народов России, их традициям, праздникам. Проявляющий уважение к соотечественникам, проживающим за рубежом, поддерживающий их права, защиту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их интересов в сохранении общероссийской идентичности.</w:t>
            </w:r>
          </w:p>
        </w:tc>
      </w:tr>
      <w:tr w:rsidR="00562CA7" w:rsidTr="007C274D">
        <w:trPr>
          <w:trHeight w:val="330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7C274D">
              <w:rPr>
                <w:b/>
                <w:sz w:val="24"/>
              </w:rPr>
              <w:t>Духовно-нравственное</w:t>
            </w:r>
            <w:r w:rsidRPr="007C274D">
              <w:rPr>
                <w:b/>
                <w:spacing w:val="-12"/>
                <w:sz w:val="24"/>
              </w:rPr>
              <w:t xml:space="preserve"> </w:t>
            </w:r>
            <w:r w:rsidRPr="007C274D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62CA7" w:rsidTr="007C274D">
        <w:trPr>
          <w:trHeight w:val="1413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52" w:lineRule="auto"/>
              <w:ind w:left="153" w:right="118" w:firstLine="712"/>
              <w:jc w:val="both"/>
              <w:rPr>
                <w:sz w:val="24"/>
              </w:rPr>
            </w:pPr>
            <w:r w:rsidRPr="007C274D">
              <w:rPr>
                <w:sz w:val="24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</w:t>
            </w:r>
            <w:r w:rsidRPr="007C274D">
              <w:rPr>
                <w:spacing w:val="-2"/>
                <w:sz w:val="24"/>
              </w:rPr>
              <w:t>самоопределения.</w:t>
            </w:r>
          </w:p>
          <w:p w:rsidR="00562CA7" w:rsidRPr="007C274D" w:rsidRDefault="00562CA7" w:rsidP="007C274D">
            <w:pPr>
              <w:pStyle w:val="TableParagraph"/>
              <w:spacing w:line="268" w:lineRule="exact"/>
              <w:ind w:left="139" w:right="127" w:firstLine="734"/>
              <w:jc w:val="both"/>
              <w:rPr>
                <w:sz w:val="24"/>
              </w:rPr>
            </w:pPr>
            <w:r w:rsidRPr="007C274D">
              <w:rPr>
                <w:sz w:val="24"/>
              </w:rPr>
              <w:t>Проявляющий уважение к жизни и достоинству каждого человека, свободе мировоззренческого</w:t>
            </w:r>
            <w:r w:rsidRPr="007C274D">
              <w:rPr>
                <w:spacing w:val="5"/>
                <w:sz w:val="24"/>
              </w:rPr>
              <w:t xml:space="preserve"> </w:t>
            </w:r>
            <w:r w:rsidRPr="007C274D">
              <w:rPr>
                <w:sz w:val="24"/>
              </w:rPr>
              <w:t>выбора</w:t>
            </w:r>
            <w:r w:rsidRPr="007C274D">
              <w:rPr>
                <w:spacing w:val="8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8"/>
                <w:sz w:val="24"/>
              </w:rPr>
              <w:t xml:space="preserve"> </w:t>
            </w:r>
            <w:r w:rsidRPr="007C274D">
              <w:rPr>
                <w:sz w:val="24"/>
              </w:rPr>
              <w:t>самоопределения,</w:t>
            </w:r>
            <w:r w:rsidRPr="007C274D">
              <w:rPr>
                <w:spacing w:val="8"/>
                <w:sz w:val="24"/>
              </w:rPr>
              <w:t xml:space="preserve"> </w:t>
            </w:r>
            <w:r w:rsidRPr="007C274D">
              <w:rPr>
                <w:sz w:val="24"/>
              </w:rPr>
              <w:t>к</w:t>
            </w:r>
            <w:r w:rsidRPr="007C274D">
              <w:rPr>
                <w:spacing w:val="9"/>
                <w:sz w:val="24"/>
              </w:rPr>
              <w:t xml:space="preserve"> </w:t>
            </w:r>
            <w:r w:rsidRPr="007C274D">
              <w:rPr>
                <w:sz w:val="24"/>
              </w:rPr>
              <w:t>представителям</w:t>
            </w:r>
            <w:r w:rsidRPr="007C274D">
              <w:rPr>
                <w:spacing w:val="7"/>
                <w:sz w:val="24"/>
              </w:rPr>
              <w:t xml:space="preserve"> </w:t>
            </w:r>
            <w:r w:rsidRPr="007C274D">
              <w:rPr>
                <w:sz w:val="24"/>
              </w:rPr>
              <w:t>различных</w:t>
            </w:r>
            <w:r w:rsidRPr="007C274D">
              <w:rPr>
                <w:spacing w:val="10"/>
                <w:sz w:val="24"/>
              </w:rPr>
              <w:t xml:space="preserve"> </w:t>
            </w:r>
            <w:r w:rsidRPr="007C274D">
              <w:rPr>
                <w:sz w:val="24"/>
              </w:rPr>
              <w:t>этнических</w:t>
            </w:r>
            <w:r w:rsidRPr="007C274D">
              <w:rPr>
                <w:spacing w:val="10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групп,</w:t>
            </w:r>
          </w:p>
        </w:tc>
      </w:tr>
    </w:tbl>
    <w:p w:rsidR="00562CA7" w:rsidRDefault="00562CA7">
      <w:pPr>
        <w:pStyle w:val="TableParagraph"/>
        <w:spacing w:line="268" w:lineRule="exact"/>
        <w:jc w:val="both"/>
        <w:rPr>
          <w:sz w:val="24"/>
        </w:rPr>
        <w:sectPr w:rsidR="00562CA7">
          <w:pgSz w:w="11910" w:h="16840"/>
          <w:pgMar w:top="1160" w:right="425" w:bottom="280" w:left="992" w:header="710" w:footer="0" w:gutter="0"/>
          <w:cols w:space="720"/>
        </w:sectPr>
      </w:pPr>
    </w:p>
    <w:p w:rsidR="00562CA7" w:rsidRDefault="00562CA7">
      <w:pPr>
        <w:rPr>
          <w:b/>
          <w:i/>
          <w:sz w:val="7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2644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32" w:lineRule="auto"/>
              <w:ind w:left="139" w:right="124"/>
              <w:jc w:val="both"/>
              <w:rPr>
                <w:sz w:val="24"/>
              </w:rPr>
            </w:pPr>
            <w:r w:rsidRPr="007C274D">
              <w:rPr>
                <w:sz w:val="24"/>
              </w:rPr>
              <w:t>традиционных религий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народов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России,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их национальному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достоинству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религиозным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чувствам с учётом соблюдения конституционных прав и свобод всех граждан.</w:t>
            </w:r>
          </w:p>
          <w:p w:rsidR="00562CA7" w:rsidRPr="007C274D" w:rsidRDefault="00562CA7" w:rsidP="007C274D">
            <w:pPr>
              <w:pStyle w:val="TableParagraph"/>
              <w:spacing w:before="30"/>
              <w:ind w:left="146" w:right="127" w:firstLine="719"/>
              <w:jc w:val="both"/>
              <w:rPr>
                <w:sz w:val="24"/>
              </w:rPr>
            </w:pPr>
            <w:r w:rsidRPr="007C274D">
              <w:rPr>
                <w:sz w:val="24"/>
              </w:rPr>
              <w:t>Понимающий и деятельно выражающий понимание ценности межнационального, межрелигиозного согласия, способный вести диалог с людьми разных национальностей и вероисповеданий, находить общие цели и сотрудничать для их достижения.</w:t>
            </w:r>
          </w:p>
          <w:p w:rsidR="00562CA7" w:rsidRPr="007C274D" w:rsidRDefault="00562CA7" w:rsidP="007C274D">
            <w:pPr>
              <w:pStyle w:val="TableParagraph"/>
              <w:spacing w:before="2" w:line="235" w:lineRule="auto"/>
              <w:ind w:left="132" w:right="142" w:firstLine="727"/>
              <w:jc w:val="both"/>
              <w:rPr>
                <w:sz w:val="24"/>
              </w:rPr>
            </w:pPr>
            <w:r w:rsidRPr="007C274D">
              <w:rPr>
                <w:sz w:val="24"/>
              </w:rPr>
              <w:t>Ориентированный на создание устойчивой семьи на основе российских традиционных семейных ценностей, рождение и воспитание детей и принятие родительской ответственности.</w:t>
            </w:r>
          </w:p>
          <w:p w:rsidR="00562CA7" w:rsidRPr="007C274D" w:rsidRDefault="00562CA7" w:rsidP="007C274D">
            <w:pPr>
              <w:pStyle w:val="TableParagraph"/>
              <w:spacing w:before="30" w:line="266" w:lineRule="auto"/>
              <w:ind w:left="139" w:right="128" w:hanging="360"/>
              <w:jc w:val="both"/>
              <w:rPr>
                <w:sz w:val="24"/>
              </w:rPr>
            </w:pPr>
            <w:r w:rsidRPr="007C274D">
              <w:rPr>
                <w:rFonts w:ascii="Symbol" w:hAnsi="Symbol"/>
                <w:sz w:val="24"/>
              </w:rPr>
              <w:t></w:t>
            </w:r>
            <w:r w:rsidRPr="007C274D">
              <w:rPr>
                <w:rFonts w:ascii="Symbol" w:hAnsi="Symbol"/>
                <w:sz w:val="24"/>
              </w:rPr>
              <w:t></w:t>
            </w:r>
            <w:r w:rsidRPr="007C274D">
              <w:rPr>
                <w:rFonts w:ascii="Symbol" w:hAnsi="Symbol"/>
                <w:sz w:val="24"/>
              </w:rPr>
              <w:t></w:t>
            </w:r>
            <w:r w:rsidRPr="007C274D">
              <w:rPr>
                <w:rFonts w:ascii="Symbol" w:hAnsi="Symbol"/>
                <w:sz w:val="24"/>
              </w:rPr>
              <w:t></w:t>
            </w:r>
            <w:r w:rsidRPr="007C274D">
              <w:rPr>
                <w:rFonts w:ascii="Symbol" w:hAnsi="Symbol"/>
                <w:sz w:val="24"/>
              </w:rPr>
              <w:t></w:t>
            </w:r>
            <w:r w:rsidRPr="007C274D">
              <w:rPr>
                <w:rFonts w:ascii="Symbol" w:hAnsi="Symbol"/>
                <w:sz w:val="24"/>
              </w:rPr>
              <w:t></w:t>
            </w:r>
            <w:r w:rsidRPr="007C274D">
              <w:rPr>
                <w:rFonts w:ascii="Symbol" w:hAnsi="Symbol"/>
                <w:sz w:val="24"/>
              </w:rPr>
              <w:t></w:t>
            </w:r>
            <w:r w:rsidRPr="007C274D">
              <w:rPr>
                <w:rFonts w:ascii="Symbol" w:hAnsi="Symbol"/>
                <w:sz w:val="24"/>
              </w:rPr>
              <w:t></w:t>
            </w:r>
            <w:r w:rsidRPr="007C274D">
              <w:rPr>
                <w:rFonts w:ascii="Symbol" w:hAnsi="Symbol"/>
                <w:sz w:val="24"/>
              </w:rPr>
              <w:t></w:t>
            </w:r>
            <w:r w:rsidRPr="007C274D">
              <w:rPr>
                <w:rFonts w:ascii="Symbol" w:hAnsi="Symbol"/>
                <w:sz w:val="24"/>
              </w:rPr>
              <w:t></w:t>
            </w:r>
            <w:r w:rsidRPr="007C274D">
              <w:rPr>
                <w:spacing w:val="80"/>
                <w:sz w:val="24"/>
              </w:rPr>
              <w:t xml:space="preserve"> </w:t>
            </w:r>
            <w:r w:rsidRPr="007C274D">
              <w:rPr>
                <w:sz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России.</w:t>
            </w:r>
          </w:p>
        </w:tc>
      </w:tr>
      <w:tr w:rsidR="00562CA7" w:rsidTr="007C274D">
        <w:trPr>
          <w:trHeight w:val="333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7C274D">
              <w:rPr>
                <w:b/>
                <w:sz w:val="24"/>
              </w:rPr>
              <w:t>Эстетическое</w:t>
            </w:r>
            <w:r w:rsidRPr="007C274D">
              <w:rPr>
                <w:b/>
                <w:spacing w:val="-7"/>
                <w:sz w:val="24"/>
              </w:rPr>
              <w:t xml:space="preserve"> </w:t>
            </w:r>
            <w:r w:rsidRPr="007C274D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62CA7" w:rsidTr="007C274D">
        <w:trPr>
          <w:trHeight w:val="2918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37" w:lineRule="auto"/>
              <w:ind w:left="132" w:right="95" w:firstLine="720"/>
              <w:jc w:val="both"/>
              <w:rPr>
                <w:sz w:val="24"/>
              </w:rPr>
            </w:pPr>
            <w:r w:rsidRPr="007C274D">
              <w:rPr>
                <w:sz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562CA7" w:rsidRPr="007C274D" w:rsidRDefault="00562CA7" w:rsidP="007C274D">
            <w:pPr>
              <w:pStyle w:val="TableParagraph"/>
              <w:spacing w:before="19"/>
              <w:ind w:left="132" w:right="144" w:firstLine="720"/>
              <w:jc w:val="both"/>
              <w:rPr>
                <w:sz w:val="24"/>
              </w:rPr>
            </w:pPr>
            <w:r w:rsidRPr="007C274D">
              <w:rPr>
                <w:sz w:val="24"/>
              </w:rPr>
              <w:t>Проявляющий восприимчивость к разным видам искусства, понимание эмоционального воздействия искусства, его влияния на душевное состояние и поведение людей, умеющий критически оценивать это влияние.</w:t>
            </w:r>
          </w:p>
          <w:p w:rsidR="00562CA7" w:rsidRPr="007C274D" w:rsidRDefault="00562CA7" w:rsidP="007C274D">
            <w:pPr>
              <w:pStyle w:val="TableParagraph"/>
              <w:spacing w:before="19" w:line="242" w:lineRule="auto"/>
              <w:ind w:left="132" w:right="145" w:firstLine="712"/>
              <w:jc w:val="both"/>
              <w:rPr>
                <w:sz w:val="24"/>
              </w:rPr>
            </w:pPr>
            <w:r w:rsidRPr="007C274D">
              <w:rPr>
                <w:sz w:val="24"/>
              </w:rPr>
              <w:t xml:space="preserve"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</w:t>
            </w:r>
            <w:r w:rsidRPr="007C274D">
              <w:rPr>
                <w:spacing w:val="-2"/>
                <w:sz w:val="24"/>
              </w:rPr>
              <w:t>искусстве.</w:t>
            </w:r>
          </w:p>
          <w:p w:rsidR="00562CA7" w:rsidRPr="007C274D" w:rsidRDefault="00562CA7" w:rsidP="007C274D">
            <w:pPr>
              <w:pStyle w:val="TableParagraph"/>
              <w:spacing w:line="275" w:lineRule="exact"/>
              <w:ind w:left="470"/>
              <w:jc w:val="both"/>
              <w:rPr>
                <w:sz w:val="24"/>
              </w:rPr>
            </w:pPr>
            <w:r w:rsidRPr="007C274D">
              <w:rPr>
                <w:sz w:val="24"/>
              </w:rPr>
              <w:t>Ориентированный</w:t>
            </w:r>
            <w:r w:rsidRPr="007C274D">
              <w:rPr>
                <w:spacing w:val="42"/>
                <w:sz w:val="24"/>
              </w:rPr>
              <w:t xml:space="preserve">  </w:t>
            </w:r>
            <w:r w:rsidRPr="007C274D">
              <w:rPr>
                <w:sz w:val="24"/>
              </w:rPr>
              <w:t>на</w:t>
            </w:r>
            <w:r w:rsidRPr="007C274D">
              <w:rPr>
                <w:spacing w:val="41"/>
                <w:sz w:val="24"/>
              </w:rPr>
              <w:t xml:space="preserve">  </w:t>
            </w:r>
            <w:r w:rsidRPr="007C274D">
              <w:rPr>
                <w:sz w:val="24"/>
              </w:rPr>
              <w:t>осознанное</w:t>
            </w:r>
            <w:r w:rsidRPr="007C274D">
              <w:rPr>
                <w:spacing w:val="41"/>
                <w:sz w:val="24"/>
              </w:rPr>
              <w:t xml:space="preserve">  </w:t>
            </w:r>
            <w:r w:rsidRPr="007C274D">
              <w:rPr>
                <w:sz w:val="24"/>
              </w:rPr>
              <w:t>творческое</w:t>
            </w:r>
            <w:r w:rsidRPr="007C274D">
              <w:rPr>
                <w:spacing w:val="42"/>
                <w:sz w:val="24"/>
              </w:rPr>
              <w:t xml:space="preserve">  </w:t>
            </w:r>
            <w:r w:rsidRPr="007C274D">
              <w:rPr>
                <w:sz w:val="24"/>
              </w:rPr>
              <w:t>самовыражение,</w:t>
            </w:r>
            <w:r w:rsidRPr="007C274D">
              <w:rPr>
                <w:spacing w:val="43"/>
                <w:sz w:val="24"/>
              </w:rPr>
              <w:t xml:space="preserve">  </w:t>
            </w:r>
            <w:r w:rsidRPr="007C274D">
              <w:rPr>
                <w:sz w:val="24"/>
              </w:rPr>
              <w:t>реализацию</w:t>
            </w:r>
            <w:r w:rsidRPr="007C274D">
              <w:rPr>
                <w:spacing w:val="42"/>
                <w:sz w:val="24"/>
              </w:rPr>
              <w:t xml:space="preserve">  </w:t>
            </w:r>
            <w:r w:rsidRPr="007C274D">
              <w:rPr>
                <w:spacing w:val="-2"/>
                <w:sz w:val="24"/>
              </w:rPr>
              <w:t>творческих</w:t>
            </w:r>
          </w:p>
          <w:p w:rsidR="00562CA7" w:rsidRPr="007C274D" w:rsidRDefault="00562CA7" w:rsidP="007C274D">
            <w:pPr>
              <w:pStyle w:val="TableParagraph"/>
              <w:spacing w:before="56"/>
              <w:ind w:left="139"/>
              <w:jc w:val="both"/>
              <w:rPr>
                <w:sz w:val="24"/>
              </w:rPr>
            </w:pPr>
            <w:r w:rsidRPr="007C274D">
              <w:rPr>
                <w:sz w:val="24"/>
              </w:rPr>
              <w:t>способностей,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на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эстетическое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обустройство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собственного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быта,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профессиональной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среды.</w:t>
            </w:r>
          </w:p>
        </w:tc>
      </w:tr>
      <w:tr w:rsidR="00562CA7" w:rsidTr="007C274D">
        <w:trPr>
          <w:trHeight w:val="1010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tabs>
                <w:tab w:val="left" w:pos="818"/>
                <w:tab w:val="left" w:pos="2571"/>
                <w:tab w:val="left" w:pos="4130"/>
                <w:tab w:val="left" w:pos="6027"/>
                <w:tab w:val="left" w:pos="6362"/>
                <w:tab w:val="left" w:pos="7725"/>
                <w:tab w:val="left" w:pos="9298"/>
                <w:tab w:val="left" w:pos="9615"/>
              </w:tabs>
              <w:spacing w:line="283" w:lineRule="auto"/>
              <w:ind w:right="103"/>
              <w:rPr>
                <w:sz w:val="24"/>
              </w:rPr>
            </w:pPr>
            <w:r w:rsidRPr="007C274D">
              <w:rPr>
                <w:rFonts w:ascii="Symbol" w:hAnsi="Symbol"/>
                <w:spacing w:val="-10"/>
                <w:sz w:val="24"/>
              </w:rPr>
              <w:t>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использующий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возможности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художественной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10"/>
                <w:sz w:val="24"/>
              </w:rPr>
              <w:t>и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творческой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деятельности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10"/>
                <w:sz w:val="24"/>
              </w:rPr>
              <w:t>в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 xml:space="preserve">целях </w:t>
            </w:r>
            <w:r w:rsidRPr="007C274D">
              <w:rPr>
                <w:sz w:val="24"/>
              </w:rPr>
              <w:t>саморазвития</w:t>
            </w:r>
            <w:r w:rsidRPr="007C274D">
              <w:rPr>
                <w:spacing w:val="29"/>
                <w:sz w:val="24"/>
              </w:rPr>
              <w:t xml:space="preserve"> 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32"/>
                <w:sz w:val="24"/>
              </w:rPr>
              <w:t xml:space="preserve">  </w:t>
            </w:r>
            <w:r w:rsidRPr="007C274D">
              <w:rPr>
                <w:sz w:val="24"/>
              </w:rPr>
              <w:t>реализации</w:t>
            </w:r>
            <w:r w:rsidRPr="007C274D">
              <w:rPr>
                <w:spacing w:val="32"/>
                <w:sz w:val="24"/>
              </w:rPr>
              <w:t xml:space="preserve">  </w:t>
            </w:r>
            <w:r w:rsidRPr="007C274D">
              <w:rPr>
                <w:sz w:val="24"/>
              </w:rPr>
              <w:t>творческих</w:t>
            </w:r>
            <w:r w:rsidRPr="007C274D">
              <w:rPr>
                <w:spacing w:val="31"/>
                <w:sz w:val="24"/>
              </w:rPr>
              <w:t xml:space="preserve">  </w:t>
            </w:r>
            <w:r w:rsidRPr="007C274D">
              <w:rPr>
                <w:sz w:val="24"/>
              </w:rPr>
              <w:t>способностей,</w:t>
            </w:r>
            <w:r w:rsidRPr="007C274D">
              <w:rPr>
                <w:spacing w:val="32"/>
                <w:sz w:val="24"/>
              </w:rPr>
              <w:t xml:space="preserve"> 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31"/>
                <w:sz w:val="24"/>
              </w:rPr>
              <w:t xml:space="preserve">  </w:t>
            </w:r>
            <w:r w:rsidRPr="007C274D">
              <w:rPr>
                <w:sz w:val="24"/>
              </w:rPr>
              <w:t>том</w:t>
            </w:r>
            <w:r w:rsidRPr="007C274D">
              <w:rPr>
                <w:spacing w:val="30"/>
                <w:sz w:val="24"/>
              </w:rPr>
              <w:t xml:space="preserve">  </w:t>
            </w:r>
            <w:r w:rsidRPr="007C274D">
              <w:rPr>
                <w:sz w:val="24"/>
              </w:rPr>
              <w:t>числе</w:t>
            </w:r>
            <w:r w:rsidRPr="007C274D">
              <w:rPr>
                <w:spacing w:val="32"/>
                <w:sz w:val="24"/>
              </w:rPr>
              <w:t xml:space="preserve"> 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32"/>
                <w:sz w:val="24"/>
              </w:rPr>
              <w:t xml:space="preserve">  </w:t>
            </w:r>
            <w:r w:rsidRPr="007C274D">
              <w:rPr>
                <w:spacing w:val="-2"/>
                <w:sz w:val="24"/>
              </w:rPr>
              <w:t>профессиональной</w:t>
            </w:r>
          </w:p>
          <w:p w:rsidR="00562CA7" w:rsidRPr="007C274D" w:rsidRDefault="00562CA7">
            <w:pPr>
              <w:pStyle w:val="TableParagraph"/>
              <w:rPr>
                <w:sz w:val="24"/>
              </w:rPr>
            </w:pPr>
            <w:r w:rsidRPr="007C274D">
              <w:rPr>
                <w:spacing w:val="-2"/>
                <w:sz w:val="24"/>
              </w:rPr>
              <w:t>деятельности</w:t>
            </w:r>
          </w:p>
        </w:tc>
      </w:tr>
      <w:tr w:rsidR="00562CA7" w:rsidTr="007C274D">
        <w:trPr>
          <w:trHeight w:val="662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7C274D">
              <w:rPr>
                <w:b/>
                <w:sz w:val="24"/>
              </w:rPr>
              <w:t>Физическое</w:t>
            </w:r>
            <w:r w:rsidRPr="007C274D">
              <w:rPr>
                <w:b/>
                <w:spacing w:val="-7"/>
                <w:sz w:val="24"/>
              </w:rPr>
              <w:t xml:space="preserve"> </w:t>
            </w:r>
            <w:r w:rsidRPr="007C274D">
              <w:rPr>
                <w:b/>
                <w:sz w:val="24"/>
              </w:rPr>
              <w:t>воспитание,</w:t>
            </w:r>
            <w:r w:rsidRPr="007C274D">
              <w:rPr>
                <w:b/>
                <w:spacing w:val="-4"/>
                <w:sz w:val="24"/>
              </w:rPr>
              <w:t xml:space="preserve"> </w:t>
            </w:r>
            <w:r w:rsidRPr="007C274D">
              <w:rPr>
                <w:b/>
                <w:sz w:val="24"/>
              </w:rPr>
              <w:t>формирование</w:t>
            </w:r>
            <w:r w:rsidRPr="007C274D">
              <w:rPr>
                <w:b/>
                <w:spacing w:val="-5"/>
                <w:sz w:val="24"/>
              </w:rPr>
              <w:t xml:space="preserve"> </w:t>
            </w:r>
            <w:r w:rsidRPr="007C274D">
              <w:rPr>
                <w:b/>
                <w:sz w:val="24"/>
              </w:rPr>
              <w:t>культуры</w:t>
            </w:r>
            <w:r w:rsidRPr="007C274D">
              <w:rPr>
                <w:b/>
                <w:spacing w:val="-4"/>
                <w:sz w:val="24"/>
              </w:rPr>
              <w:t xml:space="preserve"> </w:t>
            </w:r>
            <w:r w:rsidRPr="007C274D">
              <w:rPr>
                <w:b/>
                <w:sz w:val="24"/>
              </w:rPr>
              <w:t>здоровья</w:t>
            </w:r>
            <w:r w:rsidRPr="007C274D">
              <w:rPr>
                <w:b/>
                <w:spacing w:val="-4"/>
                <w:sz w:val="24"/>
              </w:rPr>
              <w:t xml:space="preserve"> </w:t>
            </w:r>
            <w:r w:rsidRPr="007C274D">
              <w:rPr>
                <w:b/>
                <w:sz w:val="24"/>
              </w:rPr>
              <w:t>и</w:t>
            </w:r>
            <w:r w:rsidRPr="007C274D">
              <w:rPr>
                <w:b/>
                <w:spacing w:val="-4"/>
                <w:sz w:val="24"/>
              </w:rPr>
              <w:t xml:space="preserve"> </w:t>
            </w:r>
            <w:r w:rsidRPr="007C274D">
              <w:rPr>
                <w:b/>
                <w:spacing w:val="-2"/>
                <w:sz w:val="24"/>
              </w:rPr>
              <w:t>эмоционального</w:t>
            </w:r>
          </w:p>
          <w:p w:rsidR="00562CA7" w:rsidRPr="007C274D" w:rsidRDefault="00562CA7" w:rsidP="007C274D">
            <w:pPr>
              <w:pStyle w:val="TableParagraph"/>
              <w:spacing w:before="55"/>
              <w:rPr>
                <w:b/>
                <w:sz w:val="24"/>
              </w:rPr>
            </w:pPr>
            <w:r w:rsidRPr="007C274D"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562CA7" w:rsidTr="007C274D">
        <w:trPr>
          <w:trHeight w:val="5743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37" w:lineRule="auto"/>
              <w:ind w:left="125" w:right="152" w:firstLine="712"/>
              <w:jc w:val="both"/>
              <w:rPr>
                <w:sz w:val="24"/>
              </w:rPr>
            </w:pPr>
            <w:r w:rsidRPr="007C274D">
              <w:rPr>
                <w:sz w:val="24"/>
              </w:rPr>
              <w:t>Понимающий и выражающий в практической деятельности понимание ценности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562CA7" w:rsidRPr="007C274D" w:rsidRDefault="00562CA7" w:rsidP="007C274D">
            <w:pPr>
              <w:pStyle w:val="TableParagraph"/>
              <w:spacing w:before="4" w:line="225" w:lineRule="auto"/>
              <w:ind w:left="132" w:right="103" w:firstLine="712"/>
              <w:jc w:val="both"/>
              <w:rPr>
                <w:sz w:val="24"/>
              </w:rPr>
            </w:pPr>
            <w:r w:rsidRPr="007C274D">
              <w:rPr>
                <w:sz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562CA7" w:rsidRPr="007C274D" w:rsidRDefault="00562CA7" w:rsidP="007C274D">
            <w:pPr>
              <w:pStyle w:val="TableParagraph"/>
              <w:spacing w:before="9" w:line="228" w:lineRule="auto"/>
              <w:ind w:left="117" w:right="161" w:firstLine="712"/>
              <w:jc w:val="both"/>
              <w:rPr>
                <w:sz w:val="24"/>
              </w:rPr>
            </w:pPr>
            <w:r w:rsidRPr="007C274D">
              <w:rPr>
                <w:sz w:val="24"/>
              </w:rPr>
              <w:t>Выражающий на практике установку на здоровый образ жизни (здоровое питание, соблюдение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гигиены,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режим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занятий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отдыха,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регулярную физическую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активность),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стремление к физическому совершенствованию.</w:t>
            </w:r>
          </w:p>
          <w:p w:rsidR="00562CA7" w:rsidRPr="007C274D" w:rsidRDefault="00562CA7" w:rsidP="007C274D">
            <w:pPr>
              <w:pStyle w:val="TableParagraph"/>
              <w:spacing w:before="7"/>
              <w:ind w:left="161"/>
              <w:jc w:val="both"/>
              <w:rPr>
                <w:sz w:val="24"/>
              </w:rPr>
            </w:pPr>
            <w:r w:rsidRPr="007C274D">
              <w:rPr>
                <w:sz w:val="24"/>
              </w:rPr>
              <w:t xml:space="preserve">           Проявляющий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сознательное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обоснованное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неприятие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вредных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привычек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(курения,</w:t>
            </w:r>
          </w:p>
          <w:p w:rsidR="00562CA7" w:rsidRPr="007C274D" w:rsidRDefault="00562CA7" w:rsidP="007C274D">
            <w:pPr>
              <w:pStyle w:val="TableParagraph"/>
              <w:spacing w:before="21" w:line="259" w:lineRule="auto"/>
              <w:ind w:left="161" w:right="472"/>
              <w:jc w:val="both"/>
              <w:rPr>
                <w:sz w:val="24"/>
              </w:rPr>
            </w:pPr>
            <w:r w:rsidRPr="007C274D">
              <w:rPr>
                <w:sz w:val="24"/>
              </w:rPr>
              <w:t>употребления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алкоголя,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наркотиков,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любых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форм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зависимостей),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деструктивного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поведения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в обществе и цифровой среде, понимание их вреда для физического и психического здоровья.</w:t>
            </w:r>
          </w:p>
          <w:p w:rsidR="00562CA7" w:rsidRPr="007C274D" w:rsidRDefault="00562CA7" w:rsidP="007C274D">
            <w:pPr>
              <w:pStyle w:val="TableParagraph"/>
              <w:spacing w:line="249" w:lineRule="auto"/>
              <w:ind w:left="161" w:right="102" w:firstLine="705"/>
              <w:jc w:val="both"/>
              <w:rPr>
                <w:sz w:val="24"/>
              </w:rPr>
            </w:pPr>
            <w:r w:rsidRPr="007C274D">
              <w:rPr>
                <w:sz w:val="24"/>
              </w:rPr>
              <w:t>Демонстрирующий навыки рефлексии своего состояния (физического, эмоционального, психологического), понимания состояния других людей.</w:t>
            </w:r>
          </w:p>
          <w:p w:rsidR="00562CA7" w:rsidRPr="007C274D" w:rsidRDefault="00562CA7" w:rsidP="007C274D">
            <w:pPr>
              <w:pStyle w:val="TableParagraph"/>
              <w:spacing w:before="4"/>
              <w:ind w:left="153" w:right="96" w:firstLine="705"/>
              <w:jc w:val="both"/>
              <w:rPr>
                <w:sz w:val="24"/>
              </w:rPr>
            </w:pPr>
            <w:r w:rsidRPr="007C274D">
              <w:rPr>
                <w:sz w:val="24"/>
              </w:rPr>
              <w:t>Демонстрирующий и развивающий свою физическую подготовку, необходимую для избранной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профессиональной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деятельности,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способности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адаптироваться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к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стрессовым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ситуациям в общении, в изменяющихся условиях (профессиональных, социальных, информационных, природных), эффективно действовать в чрезвычайных ситуациях.</w:t>
            </w:r>
          </w:p>
          <w:p w:rsidR="00562CA7" w:rsidRPr="007C274D" w:rsidRDefault="00562CA7" w:rsidP="007C274D">
            <w:pPr>
              <w:pStyle w:val="TableParagraph"/>
              <w:spacing w:before="11" w:line="266" w:lineRule="auto"/>
              <w:ind w:left="175" w:right="127" w:firstLine="707"/>
              <w:jc w:val="both"/>
              <w:rPr>
                <w:sz w:val="24"/>
              </w:rPr>
            </w:pPr>
            <w:r w:rsidRPr="007C274D">
              <w:rPr>
                <w:sz w:val="24"/>
              </w:rPr>
              <w:t>Использующий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средства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физической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культуры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для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сохранения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562CA7" w:rsidTr="007C274D">
        <w:trPr>
          <w:trHeight w:val="330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7C274D">
              <w:rPr>
                <w:b/>
                <w:sz w:val="24"/>
              </w:rPr>
              <w:t>Профессионально-трудовое</w:t>
            </w:r>
            <w:r w:rsidRPr="007C274D">
              <w:rPr>
                <w:b/>
                <w:spacing w:val="-10"/>
                <w:sz w:val="24"/>
              </w:rPr>
              <w:t xml:space="preserve"> </w:t>
            </w:r>
            <w:r w:rsidRPr="007C274D">
              <w:rPr>
                <w:b/>
                <w:spacing w:val="-2"/>
                <w:sz w:val="24"/>
              </w:rPr>
              <w:t>воспитание</w:t>
            </w:r>
          </w:p>
        </w:tc>
      </w:tr>
    </w:tbl>
    <w:p w:rsidR="00562CA7" w:rsidRDefault="00562CA7">
      <w:pPr>
        <w:pStyle w:val="TableParagraph"/>
        <w:spacing w:line="272" w:lineRule="exact"/>
        <w:rPr>
          <w:b/>
          <w:sz w:val="24"/>
        </w:rPr>
        <w:sectPr w:rsidR="00562CA7">
          <w:pgSz w:w="11910" w:h="16840"/>
          <w:pgMar w:top="1160" w:right="425" w:bottom="280" w:left="992" w:header="710" w:footer="0" w:gutter="0"/>
          <w:cols w:space="720"/>
        </w:sectPr>
      </w:pPr>
    </w:p>
    <w:p w:rsidR="00562CA7" w:rsidRDefault="00562CA7">
      <w:pPr>
        <w:rPr>
          <w:b/>
          <w:i/>
          <w:sz w:val="7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813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25" w:lineRule="auto"/>
              <w:ind w:left="139" w:right="108" w:firstLine="712"/>
              <w:jc w:val="both"/>
              <w:rPr>
                <w:sz w:val="24"/>
              </w:rPr>
            </w:pPr>
            <w:r w:rsidRPr="007C274D">
              <w:rPr>
                <w:sz w:val="24"/>
              </w:rPr>
      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страны.</w:t>
            </w:r>
          </w:p>
        </w:tc>
      </w:tr>
      <w:tr w:rsidR="00562CA7" w:rsidTr="007C274D">
        <w:trPr>
          <w:trHeight w:val="789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28" w:lineRule="auto"/>
              <w:ind w:left="139" w:firstLine="712"/>
              <w:rPr>
                <w:sz w:val="24"/>
              </w:rPr>
            </w:pPr>
            <w:r w:rsidRPr="007C274D">
              <w:rPr>
                <w:sz w:val="24"/>
              </w:rPr>
              <w:t>Участвующий в социально значимой трудовой и профессиональной деятельности разного вида</w:t>
            </w:r>
            <w:r w:rsidRPr="007C274D">
              <w:rPr>
                <w:spacing w:val="73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75"/>
                <w:sz w:val="24"/>
              </w:rPr>
              <w:t xml:space="preserve"> </w:t>
            </w:r>
            <w:r w:rsidRPr="007C274D">
              <w:rPr>
                <w:sz w:val="24"/>
              </w:rPr>
              <w:t>семье,</w:t>
            </w:r>
            <w:r w:rsidRPr="007C274D">
              <w:rPr>
                <w:spacing w:val="75"/>
                <w:sz w:val="24"/>
              </w:rPr>
              <w:t xml:space="preserve"> </w:t>
            </w:r>
            <w:r w:rsidRPr="007C274D">
              <w:rPr>
                <w:sz w:val="24"/>
              </w:rPr>
              <w:t>образовательной</w:t>
            </w:r>
            <w:r w:rsidRPr="007C274D">
              <w:rPr>
                <w:spacing w:val="76"/>
                <w:sz w:val="24"/>
              </w:rPr>
              <w:t xml:space="preserve"> </w:t>
            </w:r>
            <w:r w:rsidRPr="007C274D">
              <w:rPr>
                <w:sz w:val="24"/>
              </w:rPr>
              <w:t>организации,</w:t>
            </w:r>
            <w:r w:rsidRPr="007C274D">
              <w:rPr>
                <w:spacing w:val="73"/>
                <w:sz w:val="24"/>
              </w:rPr>
              <w:t xml:space="preserve"> </w:t>
            </w:r>
            <w:r w:rsidRPr="007C274D">
              <w:rPr>
                <w:sz w:val="24"/>
              </w:rPr>
              <w:t>на</w:t>
            </w:r>
            <w:r w:rsidRPr="007C274D">
              <w:rPr>
                <w:spacing w:val="75"/>
                <w:sz w:val="24"/>
              </w:rPr>
              <w:t xml:space="preserve"> </w:t>
            </w:r>
            <w:r w:rsidRPr="007C274D">
              <w:rPr>
                <w:sz w:val="24"/>
              </w:rPr>
              <w:t>базах</w:t>
            </w:r>
            <w:r w:rsidRPr="007C274D">
              <w:rPr>
                <w:spacing w:val="78"/>
                <w:sz w:val="24"/>
              </w:rPr>
              <w:t xml:space="preserve"> </w:t>
            </w:r>
            <w:r w:rsidRPr="007C274D">
              <w:rPr>
                <w:sz w:val="24"/>
              </w:rPr>
              <w:t>производственной</w:t>
            </w:r>
            <w:r w:rsidRPr="007C274D">
              <w:rPr>
                <w:spacing w:val="76"/>
                <w:sz w:val="24"/>
              </w:rPr>
              <w:t xml:space="preserve"> </w:t>
            </w:r>
            <w:r w:rsidRPr="007C274D">
              <w:rPr>
                <w:sz w:val="24"/>
              </w:rPr>
              <w:t>практики,</w:t>
            </w:r>
            <w:r w:rsidRPr="007C274D">
              <w:rPr>
                <w:spacing w:val="75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76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своей</w:t>
            </w:r>
          </w:p>
          <w:p w:rsidR="00562CA7" w:rsidRPr="007C274D" w:rsidRDefault="00562CA7" w:rsidP="007C274D">
            <w:pPr>
              <w:pStyle w:val="TableParagraph"/>
              <w:spacing w:line="252" w:lineRule="exact"/>
              <w:ind w:left="139"/>
              <w:rPr>
                <w:sz w:val="24"/>
              </w:rPr>
            </w:pPr>
            <w:r w:rsidRPr="007C274D">
              <w:rPr>
                <w:spacing w:val="-2"/>
                <w:sz w:val="24"/>
              </w:rPr>
              <w:t>местности.</w:t>
            </w:r>
          </w:p>
        </w:tc>
      </w:tr>
      <w:tr w:rsidR="00562CA7" w:rsidTr="007C274D">
        <w:trPr>
          <w:trHeight w:val="1312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25" w:lineRule="auto"/>
              <w:ind w:left="146" w:right="105" w:firstLine="698"/>
              <w:jc w:val="both"/>
              <w:rPr>
                <w:sz w:val="24"/>
              </w:rPr>
            </w:pPr>
            <w:r w:rsidRPr="007C274D">
              <w:rPr>
                <w:sz w:val="24"/>
              </w:rPr>
              <w:t>Выражающий осознанную готовность к непрерывному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образованию и самообразованию в выбранной сфере профессиональной деятельности.</w:t>
            </w:r>
          </w:p>
          <w:p w:rsidR="00562CA7" w:rsidRPr="007C274D" w:rsidRDefault="00562CA7" w:rsidP="007C274D">
            <w:pPr>
              <w:pStyle w:val="TableParagraph"/>
              <w:spacing w:before="2" w:line="223" w:lineRule="auto"/>
              <w:ind w:left="132" w:right="112" w:firstLine="720"/>
              <w:jc w:val="both"/>
              <w:rPr>
                <w:sz w:val="24"/>
              </w:rPr>
            </w:pPr>
            <w:r w:rsidRPr="007C274D">
              <w:rPr>
                <w:sz w:val="24"/>
              </w:rPr>
              <w:t>Понимающий специфику профессионально-трудовой деятельности, регулирования трудовых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отношений,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готовый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учиться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трудиться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10"/>
                <w:sz w:val="24"/>
              </w:rPr>
              <w:t xml:space="preserve"> </w:t>
            </w:r>
            <w:r w:rsidRPr="007C274D">
              <w:rPr>
                <w:sz w:val="24"/>
              </w:rPr>
              <w:t>современном</w:t>
            </w:r>
            <w:r w:rsidRPr="007C274D">
              <w:rPr>
                <w:spacing w:val="-10"/>
                <w:sz w:val="24"/>
              </w:rPr>
              <w:t xml:space="preserve"> </w:t>
            </w:r>
            <w:r w:rsidRPr="007C274D">
              <w:rPr>
                <w:sz w:val="24"/>
              </w:rPr>
              <w:t>высокотехнологичном</w:t>
            </w:r>
            <w:r w:rsidRPr="007C274D">
              <w:rPr>
                <w:spacing w:val="-10"/>
                <w:sz w:val="24"/>
              </w:rPr>
              <w:t xml:space="preserve"> </w:t>
            </w:r>
            <w:r w:rsidRPr="007C274D">
              <w:rPr>
                <w:sz w:val="24"/>
              </w:rPr>
              <w:t>мире</w:t>
            </w:r>
            <w:r w:rsidRPr="007C274D">
              <w:rPr>
                <w:spacing w:val="-10"/>
                <w:sz w:val="24"/>
              </w:rPr>
              <w:t xml:space="preserve"> </w:t>
            </w:r>
            <w:r w:rsidRPr="007C274D">
              <w:rPr>
                <w:sz w:val="24"/>
              </w:rPr>
              <w:t>на благо государства и общества.</w:t>
            </w:r>
          </w:p>
        </w:tc>
      </w:tr>
      <w:tr w:rsidR="00562CA7" w:rsidTr="007C274D">
        <w:trPr>
          <w:trHeight w:val="1802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35" w:lineRule="auto"/>
              <w:ind w:left="125" w:right="117" w:firstLine="727"/>
              <w:jc w:val="both"/>
              <w:rPr>
                <w:sz w:val="24"/>
              </w:rPr>
            </w:pPr>
            <w:r w:rsidRPr="007C274D">
              <w:rPr>
                <w:sz w:val="24"/>
              </w:rPr>
              <w:t xml:space="preserve">Ориентированный на осознанное освоение выбранной сферы профессиональной деятельности с учётом личных жизненных планов, потребностей своей семьи, государства и </w:t>
            </w:r>
            <w:r w:rsidRPr="007C274D">
              <w:rPr>
                <w:spacing w:val="-2"/>
                <w:sz w:val="24"/>
              </w:rPr>
              <w:t>общества.</w:t>
            </w:r>
          </w:p>
          <w:p w:rsidR="00562CA7" w:rsidRPr="007C274D" w:rsidRDefault="00562CA7" w:rsidP="007C274D">
            <w:pPr>
              <w:pStyle w:val="TableParagraph"/>
              <w:spacing w:line="288" w:lineRule="auto"/>
              <w:ind w:right="96"/>
              <w:jc w:val="both"/>
              <w:rPr>
                <w:sz w:val="24"/>
              </w:rPr>
            </w:pPr>
            <w:r w:rsidRPr="007C274D">
              <w:rPr>
                <w:sz w:val="24"/>
              </w:rPr>
              <w:t xml:space="preserve">           Обладающий сформированными представлениями о значении и ценности выбранной профессии, проявляющий</w:t>
            </w:r>
            <w:r w:rsidRPr="007C274D">
              <w:rPr>
                <w:spacing w:val="46"/>
                <w:sz w:val="24"/>
              </w:rPr>
              <w:t xml:space="preserve">  </w:t>
            </w:r>
            <w:r w:rsidRPr="007C274D">
              <w:rPr>
                <w:sz w:val="24"/>
              </w:rPr>
              <w:t>уважение</w:t>
            </w:r>
            <w:r w:rsidRPr="007C274D">
              <w:rPr>
                <w:spacing w:val="44"/>
                <w:sz w:val="24"/>
              </w:rPr>
              <w:t xml:space="preserve">  </w:t>
            </w:r>
            <w:r w:rsidRPr="007C274D">
              <w:rPr>
                <w:sz w:val="24"/>
              </w:rPr>
              <w:t>к</w:t>
            </w:r>
            <w:r w:rsidRPr="007C274D">
              <w:rPr>
                <w:spacing w:val="45"/>
                <w:sz w:val="24"/>
              </w:rPr>
              <w:t xml:space="preserve">  </w:t>
            </w:r>
            <w:r w:rsidRPr="007C274D">
              <w:rPr>
                <w:sz w:val="24"/>
              </w:rPr>
              <w:t>своей</w:t>
            </w:r>
            <w:r w:rsidRPr="007C274D">
              <w:rPr>
                <w:spacing w:val="44"/>
                <w:sz w:val="24"/>
              </w:rPr>
              <w:t xml:space="preserve">  </w:t>
            </w:r>
            <w:r w:rsidRPr="007C274D">
              <w:rPr>
                <w:sz w:val="24"/>
              </w:rPr>
              <w:t>профессии</w:t>
            </w:r>
            <w:r w:rsidRPr="007C274D">
              <w:rPr>
                <w:spacing w:val="44"/>
                <w:sz w:val="24"/>
              </w:rPr>
              <w:t xml:space="preserve"> 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45"/>
                <w:sz w:val="24"/>
              </w:rPr>
              <w:t xml:space="preserve">  </w:t>
            </w:r>
            <w:r w:rsidRPr="007C274D">
              <w:rPr>
                <w:sz w:val="24"/>
              </w:rPr>
              <w:t>своему</w:t>
            </w:r>
            <w:r w:rsidRPr="007C274D">
              <w:rPr>
                <w:spacing w:val="42"/>
                <w:sz w:val="24"/>
              </w:rPr>
              <w:t xml:space="preserve">  </w:t>
            </w:r>
            <w:r w:rsidRPr="007C274D">
              <w:rPr>
                <w:sz w:val="24"/>
              </w:rPr>
              <w:t>профессиональному</w:t>
            </w:r>
            <w:r w:rsidRPr="007C274D">
              <w:rPr>
                <w:spacing w:val="41"/>
                <w:sz w:val="24"/>
              </w:rPr>
              <w:t xml:space="preserve">  </w:t>
            </w:r>
            <w:r w:rsidRPr="007C274D">
              <w:rPr>
                <w:spacing w:val="-2"/>
                <w:sz w:val="24"/>
              </w:rPr>
              <w:t>сообществу,</w:t>
            </w:r>
            <w:r w:rsidRPr="007C274D">
              <w:rPr>
                <w:sz w:val="24"/>
              </w:rPr>
              <w:t xml:space="preserve"> поддерживающий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позитивный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образ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престиж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своей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профессии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обществе.</w:t>
            </w:r>
          </w:p>
        </w:tc>
      </w:tr>
      <w:tr w:rsidR="00562CA7" w:rsidTr="007C274D">
        <w:trPr>
          <w:trHeight w:val="330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7C274D">
              <w:rPr>
                <w:b/>
                <w:sz w:val="24"/>
              </w:rPr>
              <w:t>Экологическое</w:t>
            </w:r>
            <w:r w:rsidRPr="007C274D">
              <w:rPr>
                <w:b/>
                <w:spacing w:val="-9"/>
                <w:sz w:val="24"/>
              </w:rPr>
              <w:t xml:space="preserve"> </w:t>
            </w:r>
            <w:r w:rsidRPr="007C274D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562CA7" w:rsidTr="007C274D">
        <w:trPr>
          <w:trHeight w:val="779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25" w:lineRule="auto"/>
              <w:ind w:left="125" w:firstLine="712"/>
              <w:rPr>
                <w:sz w:val="24"/>
              </w:rPr>
            </w:pPr>
            <w:r w:rsidRPr="007C274D">
              <w:rPr>
                <w:sz w:val="24"/>
              </w:rPr>
              <w:t>Демонстрирующий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поведении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сформированность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экологической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культуры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на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основе понимания</w:t>
            </w:r>
            <w:r w:rsidRPr="007C274D">
              <w:rPr>
                <w:spacing w:val="2"/>
                <w:sz w:val="24"/>
              </w:rPr>
              <w:t xml:space="preserve"> </w:t>
            </w:r>
            <w:r w:rsidRPr="007C274D">
              <w:rPr>
                <w:sz w:val="24"/>
              </w:rPr>
              <w:t>влияния</w:t>
            </w:r>
            <w:r w:rsidRPr="007C274D">
              <w:rPr>
                <w:spacing w:val="3"/>
                <w:sz w:val="24"/>
              </w:rPr>
              <w:t xml:space="preserve"> </w:t>
            </w:r>
            <w:r w:rsidRPr="007C274D">
              <w:rPr>
                <w:sz w:val="24"/>
              </w:rPr>
              <w:t>социально-экономических</w:t>
            </w:r>
            <w:r w:rsidRPr="007C274D">
              <w:rPr>
                <w:spacing w:val="5"/>
                <w:sz w:val="24"/>
              </w:rPr>
              <w:t xml:space="preserve"> </w:t>
            </w:r>
            <w:r w:rsidRPr="007C274D">
              <w:rPr>
                <w:sz w:val="24"/>
              </w:rPr>
              <w:t>процессов</w:t>
            </w:r>
            <w:r w:rsidRPr="007C274D">
              <w:rPr>
                <w:spacing w:val="3"/>
                <w:sz w:val="24"/>
              </w:rPr>
              <w:t xml:space="preserve"> </w:t>
            </w:r>
            <w:r w:rsidRPr="007C274D">
              <w:rPr>
                <w:sz w:val="24"/>
              </w:rPr>
              <w:t>на</w:t>
            </w:r>
            <w:r w:rsidRPr="007C274D">
              <w:rPr>
                <w:spacing w:val="2"/>
                <w:sz w:val="24"/>
              </w:rPr>
              <w:t xml:space="preserve"> </w:t>
            </w:r>
            <w:r w:rsidRPr="007C274D">
              <w:rPr>
                <w:sz w:val="24"/>
              </w:rPr>
              <w:t>природу,</w:t>
            </w:r>
            <w:r w:rsidRPr="007C274D">
              <w:rPr>
                <w:spacing w:val="6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4"/>
                <w:sz w:val="24"/>
              </w:rPr>
              <w:t xml:space="preserve"> </w:t>
            </w:r>
            <w:r w:rsidRPr="007C274D">
              <w:rPr>
                <w:sz w:val="24"/>
              </w:rPr>
              <w:t>том</w:t>
            </w:r>
            <w:r w:rsidRPr="007C274D">
              <w:rPr>
                <w:spacing w:val="3"/>
                <w:sz w:val="24"/>
              </w:rPr>
              <w:t xml:space="preserve"> </w:t>
            </w:r>
            <w:r w:rsidRPr="007C274D">
              <w:rPr>
                <w:sz w:val="24"/>
              </w:rPr>
              <w:t>числе</w:t>
            </w:r>
            <w:r w:rsidRPr="007C274D">
              <w:rPr>
                <w:spacing w:val="5"/>
                <w:sz w:val="24"/>
              </w:rPr>
              <w:t xml:space="preserve"> </w:t>
            </w:r>
            <w:r w:rsidRPr="007C274D">
              <w:rPr>
                <w:sz w:val="24"/>
              </w:rPr>
              <w:t>на</w:t>
            </w:r>
            <w:r w:rsidRPr="007C274D">
              <w:rPr>
                <w:spacing w:val="3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глобальном</w:t>
            </w:r>
          </w:p>
          <w:p w:rsidR="00562CA7" w:rsidRPr="007C274D" w:rsidRDefault="00562CA7" w:rsidP="007C274D">
            <w:pPr>
              <w:pStyle w:val="TableParagraph"/>
              <w:spacing w:line="250" w:lineRule="exact"/>
              <w:ind w:left="125"/>
              <w:rPr>
                <w:sz w:val="24"/>
              </w:rPr>
            </w:pPr>
            <w:r w:rsidRPr="007C274D">
              <w:rPr>
                <w:sz w:val="24"/>
              </w:rPr>
              <w:t>уровне,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ответственность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за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действия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природной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среде.</w:t>
            </w:r>
          </w:p>
        </w:tc>
      </w:tr>
      <w:tr w:rsidR="00562CA7" w:rsidTr="007C274D">
        <w:trPr>
          <w:trHeight w:val="1350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47" w:lineRule="auto"/>
              <w:ind w:left="132" w:firstLine="698"/>
              <w:rPr>
                <w:sz w:val="24"/>
              </w:rPr>
            </w:pPr>
            <w:r w:rsidRPr="007C274D">
              <w:rPr>
                <w:sz w:val="24"/>
              </w:rPr>
              <w:t>Выражающий деятельное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неприятие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действий,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приносящих вред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природе,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содействующий сохранению и защите окружающей среды.</w:t>
            </w:r>
          </w:p>
          <w:p w:rsidR="00562CA7" w:rsidRPr="007C274D" w:rsidRDefault="00562CA7" w:rsidP="007C274D">
            <w:pPr>
              <w:pStyle w:val="TableParagraph"/>
              <w:spacing w:line="250" w:lineRule="exact"/>
              <w:ind w:left="125" w:firstLine="705"/>
              <w:rPr>
                <w:sz w:val="24"/>
              </w:rPr>
            </w:pPr>
            <w:r w:rsidRPr="007C274D">
              <w:rPr>
                <w:sz w:val="24"/>
              </w:rPr>
              <w:t>Применяющий</w:t>
            </w:r>
            <w:r w:rsidRPr="007C274D">
              <w:rPr>
                <w:spacing w:val="50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знания</w:t>
            </w:r>
            <w:r w:rsidRPr="007C274D">
              <w:rPr>
                <w:spacing w:val="52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из</w:t>
            </w:r>
            <w:r w:rsidRPr="007C274D">
              <w:rPr>
                <w:spacing w:val="53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общеобразовательных</w:t>
            </w:r>
            <w:r w:rsidRPr="007C274D">
              <w:rPr>
                <w:spacing w:val="53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53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профессиональных</w:t>
            </w:r>
            <w:r w:rsidRPr="007C274D">
              <w:rPr>
                <w:spacing w:val="54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дисциплин</w:t>
            </w:r>
            <w:r w:rsidRPr="007C274D">
              <w:rPr>
                <w:spacing w:val="53"/>
                <w:w w:val="150"/>
                <w:sz w:val="24"/>
              </w:rPr>
              <w:t xml:space="preserve"> </w:t>
            </w:r>
            <w:r w:rsidRPr="007C274D">
              <w:rPr>
                <w:spacing w:val="-5"/>
                <w:sz w:val="24"/>
              </w:rPr>
              <w:t>для</w:t>
            </w:r>
          </w:p>
          <w:p w:rsidR="00562CA7" w:rsidRPr="007C274D" w:rsidRDefault="00562CA7" w:rsidP="007C274D">
            <w:pPr>
              <w:pStyle w:val="TableParagraph"/>
              <w:spacing w:line="262" w:lineRule="exact"/>
              <w:ind w:left="125"/>
              <w:rPr>
                <w:sz w:val="24"/>
              </w:rPr>
            </w:pPr>
            <w:r w:rsidRPr="007C274D">
              <w:rPr>
                <w:sz w:val="24"/>
              </w:rPr>
              <w:t>разумного,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бережливого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производства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природопользования,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ресурсосбережения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быту,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80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профессиональной среде, общественном пространстве.</w:t>
            </w:r>
          </w:p>
        </w:tc>
      </w:tr>
      <w:tr w:rsidR="00562CA7" w:rsidTr="007C274D">
        <w:trPr>
          <w:trHeight w:val="1012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tabs>
                <w:tab w:val="left" w:pos="818"/>
                <w:tab w:val="left" w:pos="2125"/>
                <w:tab w:val="left" w:pos="2507"/>
                <w:tab w:val="left" w:pos="4164"/>
                <w:tab w:val="left" w:pos="4523"/>
                <w:tab w:val="left" w:pos="4931"/>
                <w:tab w:val="left" w:pos="5135"/>
                <w:tab w:val="left" w:pos="5951"/>
                <w:tab w:val="left" w:pos="6301"/>
                <w:tab w:val="left" w:pos="6566"/>
                <w:tab w:val="left" w:pos="7260"/>
                <w:tab w:val="left" w:pos="8312"/>
                <w:tab w:val="left" w:pos="8625"/>
              </w:tabs>
              <w:spacing w:line="285" w:lineRule="auto"/>
              <w:ind w:right="101"/>
              <w:rPr>
                <w:sz w:val="24"/>
              </w:rPr>
            </w:pPr>
            <w:r w:rsidRPr="007C274D">
              <w:rPr>
                <w:rFonts w:ascii="Symbol" w:hAnsi="Symbol"/>
                <w:spacing w:val="-10"/>
                <w:sz w:val="24"/>
              </w:rPr>
              <w:t></w:t>
            </w:r>
            <w:r w:rsidRPr="007C274D">
              <w:rPr>
                <w:rFonts w:ascii="Symbol" w:hAnsi="Symbol"/>
                <w:spacing w:val="-10"/>
                <w:sz w:val="24"/>
              </w:rPr>
              <w:t></w:t>
            </w:r>
            <w:r w:rsidRPr="007C274D">
              <w:rPr>
                <w:rFonts w:ascii="Symbol" w:hAnsi="Symbol"/>
                <w:spacing w:val="-10"/>
                <w:sz w:val="24"/>
              </w:rPr>
              <w:t></w:t>
            </w:r>
            <w:r w:rsidRPr="007C274D">
              <w:rPr>
                <w:rFonts w:ascii="Symbol" w:hAnsi="Symbol"/>
                <w:spacing w:val="-10"/>
                <w:sz w:val="24"/>
              </w:rPr>
              <w:t></w:t>
            </w:r>
            <w:r w:rsidRPr="007C274D">
              <w:rPr>
                <w:rFonts w:ascii="Symbol" w:hAnsi="Symbol"/>
                <w:spacing w:val="-10"/>
                <w:sz w:val="24"/>
              </w:rPr>
              <w:t></w:t>
            </w:r>
            <w:r w:rsidRPr="007C274D">
              <w:rPr>
                <w:rFonts w:ascii="Symbol" w:hAnsi="Symbol"/>
                <w:spacing w:val="-10"/>
                <w:sz w:val="24"/>
              </w:rPr>
              <w:t></w:t>
            </w:r>
            <w:r w:rsidRPr="007C274D">
              <w:rPr>
                <w:rFonts w:ascii="Symbol" w:hAnsi="Symbol"/>
                <w:spacing w:val="-10"/>
                <w:sz w:val="24"/>
              </w:rPr>
              <w:t></w:t>
            </w:r>
            <w:r w:rsidRPr="007C274D">
              <w:rPr>
                <w:rFonts w:ascii="Symbol" w:hAnsi="Symbol"/>
                <w:spacing w:val="-10"/>
                <w:sz w:val="24"/>
              </w:rPr>
              <w:t></w:t>
            </w:r>
            <w:r w:rsidRPr="007C274D">
              <w:rPr>
                <w:rFonts w:ascii="Symbol" w:hAnsi="Symbol"/>
                <w:spacing w:val="-10"/>
                <w:sz w:val="24"/>
              </w:rPr>
              <w:t></w:t>
            </w:r>
            <w:r w:rsidRPr="007C274D">
              <w:rPr>
                <w:rFonts w:ascii="Symbol" w:hAnsi="Symbol"/>
                <w:spacing w:val="-10"/>
                <w:sz w:val="24"/>
              </w:rPr>
              <w:t></w:t>
            </w:r>
            <w:r w:rsidRPr="007C274D">
              <w:rPr>
                <w:rFonts w:ascii="Symbol" w:hAnsi="Symbol"/>
                <w:spacing w:val="-10"/>
                <w:sz w:val="24"/>
              </w:rPr>
              <w:t></w:t>
            </w:r>
            <w:r w:rsidRPr="007C274D">
              <w:rPr>
                <w:rFonts w:ascii="Symbol" w:hAnsi="Symbol"/>
                <w:spacing w:val="-10"/>
                <w:sz w:val="24"/>
              </w:rPr>
              <w:t></w:t>
            </w:r>
            <w:r w:rsidRPr="007C274D">
              <w:rPr>
                <w:rFonts w:ascii="Symbol" w:hAnsi="Symbol"/>
                <w:spacing w:val="-10"/>
                <w:sz w:val="24"/>
              </w:rPr>
              <w:t></w:t>
            </w:r>
            <w:r w:rsidRPr="007C274D">
              <w:rPr>
                <w:rFonts w:ascii="Symbol" w:hAnsi="Symbol"/>
                <w:spacing w:val="-10"/>
                <w:sz w:val="24"/>
              </w:rPr>
              <w:t></w:t>
            </w:r>
            <w:r w:rsidRPr="007C274D">
              <w:rPr>
                <w:spacing w:val="-2"/>
                <w:sz w:val="24"/>
              </w:rPr>
              <w:t>Имеющий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10"/>
                <w:sz w:val="24"/>
              </w:rPr>
              <w:t>и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развивающий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4"/>
                <w:sz w:val="24"/>
              </w:rPr>
              <w:t>опыт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экологически</w:t>
            </w:r>
            <w:r w:rsidRPr="007C274D">
              <w:rPr>
                <w:sz w:val="24"/>
              </w:rPr>
              <w:tab/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направленной,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природоохранной, ресурсосберегающей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57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деятельности,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49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5"/>
                <w:sz w:val="24"/>
              </w:rPr>
              <w:t>том</w:t>
            </w:r>
            <w:r w:rsidRPr="007C274D">
              <w:rPr>
                <w:sz w:val="24"/>
              </w:rPr>
              <w:tab/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числе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10"/>
                <w:sz w:val="24"/>
              </w:rPr>
              <w:t>в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рамках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выбранной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специальности,</w:t>
            </w:r>
          </w:p>
          <w:p w:rsidR="00562CA7" w:rsidRPr="007C274D" w:rsidRDefault="00562CA7">
            <w:pPr>
              <w:pStyle w:val="TableParagraph"/>
              <w:rPr>
                <w:sz w:val="24"/>
              </w:rPr>
            </w:pPr>
            <w:r w:rsidRPr="007C274D">
              <w:rPr>
                <w:sz w:val="24"/>
              </w:rPr>
              <w:t>способствующий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его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приобретению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другими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людьми.</w:t>
            </w:r>
          </w:p>
        </w:tc>
      </w:tr>
      <w:tr w:rsidR="00562CA7" w:rsidTr="007C274D">
        <w:trPr>
          <w:trHeight w:val="330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7C274D">
              <w:rPr>
                <w:b/>
                <w:sz w:val="24"/>
              </w:rPr>
              <w:t>Ценности</w:t>
            </w:r>
            <w:r w:rsidRPr="007C274D">
              <w:rPr>
                <w:b/>
                <w:spacing w:val="-5"/>
                <w:sz w:val="24"/>
              </w:rPr>
              <w:t xml:space="preserve"> </w:t>
            </w:r>
            <w:r w:rsidRPr="007C274D">
              <w:rPr>
                <w:b/>
                <w:sz w:val="24"/>
              </w:rPr>
              <w:t>научного</w:t>
            </w:r>
            <w:r w:rsidRPr="007C274D">
              <w:rPr>
                <w:b/>
                <w:spacing w:val="-2"/>
                <w:sz w:val="24"/>
              </w:rPr>
              <w:t xml:space="preserve"> познания</w:t>
            </w:r>
          </w:p>
        </w:tc>
      </w:tr>
      <w:tr w:rsidR="00562CA7" w:rsidTr="007C274D">
        <w:trPr>
          <w:trHeight w:val="1713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52" w:lineRule="auto"/>
              <w:ind w:left="125" w:right="99" w:firstLine="712"/>
              <w:jc w:val="both"/>
              <w:rPr>
                <w:sz w:val="24"/>
              </w:rPr>
            </w:pPr>
            <w:r w:rsidRPr="007C274D">
              <w:rPr>
                <w:sz w:val="24"/>
              </w:rPr>
              <w:t>Деятельно</w:t>
            </w:r>
            <w:r w:rsidRPr="007C274D">
              <w:rPr>
                <w:spacing w:val="-13"/>
                <w:sz w:val="24"/>
              </w:rPr>
              <w:t xml:space="preserve"> </w:t>
            </w:r>
            <w:r w:rsidRPr="007C274D">
              <w:rPr>
                <w:sz w:val="24"/>
              </w:rPr>
              <w:t>выражающий</w:t>
            </w:r>
            <w:r w:rsidRPr="007C274D">
              <w:rPr>
                <w:spacing w:val="-12"/>
                <w:sz w:val="24"/>
              </w:rPr>
              <w:t xml:space="preserve"> </w:t>
            </w:r>
            <w:r w:rsidRPr="007C274D">
              <w:rPr>
                <w:sz w:val="24"/>
              </w:rPr>
              <w:t>познавательные</w:t>
            </w:r>
            <w:r w:rsidRPr="007C274D">
              <w:rPr>
                <w:spacing w:val="-11"/>
                <w:sz w:val="24"/>
              </w:rPr>
              <w:t xml:space="preserve"> </w:t>
            </w:r>
            <w:r w:rsidRPr="007C274D">
              <w:rPr>
                <w:sz w:val="24"/>
              </w:rPr>
              <w:t>интересы</w:t>
            </w:r>
            <w:r w:rsidRPr="007C274D">
              <w:rPr>
                <w:spacing w:val="-13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13"/>
                <w:sz w:val="24"/>
              </w:rPr>
              <w:t xml:space="preserve"> </w:t>
            </w:r>
            <w:r w:rsidRPr="007C274D">
              <w:rPr>
                <w:sz w:val="24"/>
              </w:rPr>
              <w:t>разных</w:t>
            </w:r>
            <w:r w:rsidRPr="007C274D">
              <w:rPr>
                <w:spacing w:val="-13"/>
                <w:sz w:val="24"/>
              </w:rPr>
              <w:t xml:space="preserve"> </w:t>
            </w:r>
            <w:r w:rsidRPr="007C274D">
              <w:rPr>
                <w:sz w:val="24"/>
              </w:rPr>
              <w:t>предметных</w:t>
            </w:r>
            <w:r w:rsidRPr="007C274D">
              <w:rPr>
                <w:spacing w:val="-11"/>
                <w:sz w:val="24"/>
              </w:rPr>
              <w:t xml:space="preserve"> </w:t>
            </w:r>
            <w:r w:rsidRPr="007C274D">
              <w:rPr>
                <w:sz w:val="24"/>
              </w:rPr>
              <w:t>областях</w:t>
            </w:r>
            <w:r w:rsidRPr="007C274D">
              <w:rPr>
                <w:spacing w:val="-10"/>
                <w:sz w:val="24"/>
              </w:rPr>
              <w:t xml:space="preserve"> </w:t>
            </w:r>
            <w:r w:rsidRPr="007C274D">
              <w:rPr>
                <w:sz w:val="24"/>
              </w:rPr>
              <w:t>с</w:t>
            </w:r>
            <w:r w:rsidRPr="007C274D">
              <w:rPr>
                <w:spacing w:val="-11"/>
                <w:sz w:val="24"/>
              </w:rPr>
              <w:t xml:space="preserve"> </w:t>
            </w:r>
            <w:r w:rsidRPr="007C274D">
              <w:rPr>
                <w:sz w:val="24"/>
              </w:rPr>
              <w:t>учётом своих интересов, способностей, достижений, выбранного направления профессионального образования и подготовки.</w:t>
            </w:r>
          </w:p>
          <w:p w:rsidR="00562CA7" w:rsidRPr="007C274D" w:rsidRDefault="00562CA7" w:rsidP="007C274D">
            <w:pPr>
              <w:pStyle w:val="TableParagraph"/>
              <w:spacing w:before="8" w:line="275" w:lineRule="exact"/>
              <w:ind w:left="117" w:firstLine="727"/>
              <w:jc w:val="both"/>
              <w:rPr>
                <w:sz w:val="24"/>
              </w:rPr>
            </w:pPr>
            <w:r w:rsidRPr="007C274D">
              <w:rPr>
                <w:sz w:val="24"/>
              </w:rPr>
              <w:t>Обладающий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представлением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о современной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научной</w:t>
            </w:r>
            <w:r w:rsidRPr="007C274D">
              <w:rPr>
                <w:spacing w:val="1"/>
                <w:sz w:val="24"/>
              </w:rPr>
              <w:t xml:space="preserve"> </w:t>
            </w:r>
            <w:r w:rsidRPr="007C274D">
              <w:rPr>
                <w:sz w:val="24"/>
              </w:rPr>
              <w:t>картине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мира,</w:t>
            </w:r>
            <w:r w:rsidRPr="007C274D">
              <w:rPr>
                <w:spacing w:val="2"/>
                <w:sz w:val="24"/>
              </w:rPr>
              <w:t xml:space="preserve"> </w:t>
            </w:r>
            <w:r w:rsidRPr="007C274D">
              <w:rPr>
                <w:sz w:val="24"/>
              </w:rPr>
              <w:t>достижениях</w:t>
            </w:r>
            <w:r w:rsidRPr="007C274D">
              <w:rPr>
                <w:spacing w:val="2"/>
                <w:sz w:val="24"/>
              </w:rPr>
              <w:t xml:space="preserve"> </w:t>
            </w:r>
            <w:r w:rsidRPr="007C274D">
              <w:rPr>
                <w:sz w:val="24"/>
              </w:rPr>
              <w:t>науки</w:t>
            </w:r>
            <w:r w:rsidRPr="007C274D">
              <w:rPr>
                <w:spacing w:val="2"/>
                <w:sz w:val="24"/>
              </w:rPr>
              <w:t xml:space="preserve"> </w:t>
            </w:r>
            <w:r w:rsidRPr="007C274D">
              <w:rPr>
                <w:spacing w:val="-10"/>
                <w:sz w:val="24"/>
              </w:rPr>
              <w:t>и</w:t>
            </w:r>
          </w:p>
          <w:p w:rsidR="00562CA7" w:rsidRPr="007C274D" w:rsidRDefault="00562CA7" w:rsidP="007C274D">
            <w:pPr>
              <w:pStyle w:val="TableParagraph"/>
              <w:spacing w:line="272" w:lineRule="exact"/>
              <w:ind w:left="117" w:right="104"/>
              <w:jc w:val="both"/>
              <w:rPr>
                <w:sz w:val="24"/>
              </w:rPr>
            </w:pPr>
            <w:r w:rsidRPr="007C274D">
              <w:rPr>
                <w:sz w:val="24"/>
              </w:rPr>
              <w:t>техники, аргументированно выражающий понимание значения науки и технологий для развития российского общества и обеспечения его безопасности.</w:t>
            </w:r>
          </w:p>
        </w:tc>
      </w:tr>
      <w:tr w:rsidR="00562CA7" w:rsidTr="007C274D">
        <w:trPr>
          <w:trHeight w:val="1094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35" w:lineRule="auto"/>
              <w:ind w:left="125" w:firstLine="705"/>
              <w:rPr>
                <w:sz w:val="24"/>
              </w:rPr>
            </w:pPr>
            <w:r w:rsidRPr="007C274D">
              <w:rPr>
                <w:sz w:val="24"/>
              </w:rPr>
              <w:t>Демонстрирующий навыки критического мышления, определения достоверности научной информации, в том числе в сфере профессиональной деятельности.</w:t>
            </w:r>
          </w:p>
          <w:p w:rsidR="00562CA7" w:rsidRPr="007C274D" w:rsidRDefault="00562CA7" w:rsidP="007C274D">
            <w:pPr>
              <w:pStyle w:val="TableParagraph"/>
              <w:tabs>
                <w:tab w:val="left" w:pos="2168"/>
                <w:tab w:val="left" w:pos="3428"/>
                <w:tab w:val="left" w:pos="4587"/>
                <w:tab w:val="left" w:pos="5767"/>
                <w:tab w:val="left" w:pos="6611"/>
                <w:tab w:val="left" w:pos="8841"/>
              </w:tabs>
              <w:spacing w:line="232" w:lineRule="auto"/>
              <w:ind w:left="117" w:right="102" w:firstLine="705"/>
              <w:rPr>
                <w:sz w:val="24"/>
              </w:rPr>
            </w:pPr>
            <w:r w:rsidRPr="007C274D">
              <w:rPr>
                <w:spacing w:val="-2"/>
                <w:sz w:val="24"/>
              </w:rPr>
              <w:t>Умеющий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выбирать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способы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решения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задач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профессиональной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 xml:space="preserve">деятельности </w:t>
            </w:r>
            <w:r w:rsidRPr="007C274D">
              <w:rPr>
                <w:sz w:val="24"/>
              </w:rPr>
              <w:t>применительно к различным контекстам.</w:t>
            </w:r>
          </w:p>
        </w:tc>
      </w:tr>
      <w:tr w:rsidR="00562CA7" w:rsidTr="007C274D">
        <w:trPr>
          <w:trHeight w:val="1464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ind w:right="116" w:firstLine="712"/>
              <w:jc w:val="both"/>
              <w:rPr>
                <w:sz w:val="24"/>
              </w:rPr>
            </w:pPr>
            <w:r w:rsidRPr="007C274D">
              <w:rPr>
                <w:sz w:val="24"/>
              </w:rPr>
              <w:t>Использующий современные средства поиска, анализа и интерпретации информации, информационные технологии для выполнения задач профессиональной деятельности.</w:t>
            </w:r>
          </w:p>
          <w:p w:rsidR="00562CA7" w:rsidRPr="007C274D" w:rsidRDefault="00562CA7" w:rsidP="007C274D">
            <w:pPr>
              <w:pStyle w:val="TableParagraph"/>
              <w:spacing w:before="16" w:line="252" w:lineRule="auto"/>
              <w:ind w:left="125" w:right="104" w:firstLine="712"/>
              <w:jc w:val="both"/>
              <w:rPr>
                <w:sz w:val="24"/>
              </w:rPr>
            </w:pPr>
            <w:r w:rsidRPr="007C274D">
              <w:rPr>
                <w:sz w:val="24"/>
              </w:rPr>
              <w:t>Развивающий и применяющий навыки наблюдения, накопления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и систематизации фактов, осмысления опыта в естественнонаучной и гуманитарной областях познания, исследовательской и профессиональной деятельности</w:t>
            </w:r>
          </w:p>
        </w:tc>
      </w:tr>
    </w:tbl>
    <w:p w:rsidR="00562CA7" w:rsidRDefault="00562CA7">
      <w:pPr>
        <w:pStyle w:val="TableParagraph"/>
        <w:spacing w:line="252" w:lineRule="auto"/>
        <w:jc w:val="both"/>
        <w:rPr>
          <w:sz w:val="24"/>
        </w:rPr>
        <w:sectPr w:rsidR="00562CA7">
          <w:pgSz w:w="11910" w:h="16840"/>
          <w:pgMar w:top="1160" w:right="425" w:bottom="280" w:left="992" w:header="710" w:footer="0" w:gutter="0"/>
          <w:cols w:space="720"/>
        </w:sectPr>
      </w:pPr>
    </w:p>
    <w:p w:rsidR="00562CA7" w:rsidRDefault="00562CA7">
      <w:pPr>
        <w:pStyle w:val="Heading1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rPr>
          <w:spacing w:val="-2"/>
        </w:rPr>
        <w:t>СОДЕРЖАТЕЛЬНЫЙ</w:t>
      </w:r>
    </w:p>
    <w:p w:rsidR="00562CA7" w:rsidRPr="00C43C02" w:rsidRDefault="00562CA7" w:rsidP="00C43C02">
      <w:pPr>
        <w:pStyle w:val="BodyText"/>
        <w:spacing w:before="9" w:line="430" w:lineRule="atLeast"/>
        <w:ind w:left="140" w:right="287" w:firstLine="708"/>
        <w:rPr>
          <w:b w:val="0"/>
        </w:rPr>
      </w:pPr>
      <w:r>
        <w:t xml:space="preserve">2.1. Воспитательные модули: виды, формы, содержание воспитательной деятельности по профессии </w:t>
      </w:r>
      <w:r w:rsidRPr="00C43C02">
        <w:rPr>
          <w:b w:val="0"/>
        </w:rPr>
        <w:t>35.01.27</w:t>
      </w:r>
      <w:r w:rsidRPr="00C43C02">
        <w:rPr>
          <w:b w:val="0"/>
          <w:spacing w:val="-4"/>
        </w:rPr>
        <w:t xml:space="preserve"> </w:t>
      </w:r>
      <w:r w:rsidRPr="00C43C02">
        <w:rPr>
          <w:b w:val="0"/>
        </w:rPr>
        <w:t>Мастер</w:t>
      </w:r>
      <w:r w:rsidRPr="00C43C02">
        <w:rPr>
          <w:b w:val="0"/>
          <w:spacing w:val="-3"/>
        </w:rPr>
        <w:t xml:space="preserve"> </w:t>
      </w:r>
      <w:r w:rsidRPr="00C43C02">
        <w:rPr>
          <w:b w:val="0"/>
        </w:rPr>
        <w:t>сельскохозяйственного</w:t>
      </w:r>
      <w:r w:rsidRPr="00C43C02">
        <w:rPr>
          <w:b w:val="0"/>
          <w:spacing w:val="-3"/>
        </w:rPr>
        <w:t xml:space="preserve"> </w:t>
      </w:r>
      <w:r w:rsidRPr="00C43C02">
        <w:rPr>
          <w:b w:val="0"/>
          <w:spacing w:val="-2"/>
        </w:rPr>
        <w:t>производства</w:t>
      </w:r>
    </w:p>
    <w:p w:rsidR="00562CA7" w:rsidRDefault="00562CA7">
      <w:pPr>
        <w:pStyle w:val="BodyText"/>
        <w:spacing w:before="119"/>
        <w:ind w:left="140"/>
      </w:pPr>
      <w:r>
        <w:t>Модуль</w:t>
      </w:r>
      <w:r>
        <w:rPr>
          <w:spacing w:val="-6"/>
        </w:rPr>
        <w:t xml:space="preserve"> </w:t>
      </w:r>
      <w:r>
        <w:t>«Образовательная</w:t>
      </w:r>
      <w:r>
        <w:rPr>
          <w:spacing w:val="-6"/>
        </w:rPr>
        <w:t xml:space="preserve"> </w:t>
      </w:r>
      <w:r>
        <w:rPr>
          <w:spacing w:val="-2"/>
        </w:rPr>
        <w:t>деятельность»</w:t>
      </w:r>
    </w:p>
    <w:p w:rsidR="00562CA7" w:rsidRDefault="00562CA7">
      <w:pPr>
        <w:spacing w:before="2"/>
        <w:rPr>
          <w:b/>
          <w:sz w:val="12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2217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68" w:lineRule="exact"/>
              <w:ind w:left="883"/>
              <w:jc w:val="both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docshapegroup2" o:spid="_x0000_s1027" style="position:absolute;left:0;text-align:left;margin-left:413.4pt;margin-top:20.75pt;width:2.4pt;height:6pt;z-index:-251658240" coordorigin="8268,415" coordsize="48,12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3" o:spid="_x0000_s1028" type="#_x0000_t75" style="position:absolute;left:8268;top:414;width:48;height:120">
                    <v:imagedata r:id="rId8" o:title=""/>
                  </v:shape>
                </v:group>
              </w:pict>
            </w:r>
            <w:r w:rsidRPr="007C274D">
              <w:rPr>
                <w:sz w:val="24"/>
              </w:rPr>
              <w:t>Реализация</w:t>
            </w:r>
            <w:r w:rsidRPr="007C274D">
              <w:rPr>
                <w:spacing w:val="9"/>
                <w:sz w:val="24"/>
              </w:rPr>
              <w:t xml:space="preserve"> </w:t>
            </w:r>
            <w:r w:rsidRPr="007C274D">
              <w:rPr>
                <w:sz w:val="24"/>
              </w:rPr>
              <w:t>воспитательного</w:t>
            </w:r>
            <w:r w:rsidRPr="007C274D">
              <w:rPr>
                <w:spacing w:val="12"/>
                <w:sz w:val="24"/>
              </w:rPr>
              <w:t xml:space="preserve"> </w:t>
            </w:r>
            <w:r w:rsidRPr="007C274D">
              <w:rPr>
                <w:sz w:val="24"/>
              </w:rPr>
              <w:t>потенциала</w:t>
            </w:r>
            <w:r w:rsidRPr="007C274D">
              <w:rPr>
                <w:spacing w:val="14"/>
                <w:sz w:val="24"/>
              </w:rPr>
              <w:t xml:space="preserve"> </w:t>
            </w:r>
            <w:r w:rsidRPr="007C274D">
              <w:rPr>
                <w:sz w:val="24"/>
              </w:rPr>
              <w:t>образовательной</w:t>
            </w:r>
            <w:r w:rsidRPr="007C274D">
              <w:rPr>
                <w:spacing w:val="14"/>
                <w:sz w:val="24"/>
              </w:rPr>
              <w:t xml:space="preserve"> </w:t>
            </w:r>
            <w:r w:rsidRPr="007C274D">
              <w:rPr>
                <w:sz w:val="24"/>
              </w:rPr>
              <w:t>деятельности</w:t>
            </w:r>
            <w:r w:rsidRPr="007C274D">
              <w:rPr>
                <w:spacing w:val="17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предусматривает:</w:t>
            </w:r>
          </w:p>
          <w:p w:rsidR="00562CA7" w:rsidRPr="007C274D" w:rsidRDefault="00562CA7" w:rsidP="007C274D">
            <w:pPr>
              <w:pStyle w:val="TableParagraph"/>
              <w:spacing w:before="65" w:line="271" w:lineRule="auto"/>
              <w:ind w:left="175" w:right="126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духовно-нравственным и социокультурным ценностям, подбор соответствующего</w:t>
            </w:r>
            <w:r w:rsidRPr="007C274D">
              <w:rPr>
                <w:spacing w:val="37"/>
                <w:sz w:val="24"/>
              </w:rPr>
              <w:t xml:space="preserve">  </w:t>
            </w:r>
            <w:r w:rsidRPr="007C274D">
              <w:rPr>
                <w:sz w:val="24"/>
              </w:rPr>
              <w:t>тематического</w:t>
            </w:r>
            <w:r w:rsidRPr="007C274D">
              <w:rPr>
                <w:spacing w:val="37"/>
                <w:sz w:val="24"/>
              </w:rPr>
              <w:t xml:space="preserve">  </w:t>
            </w:r>
            <w:r w:rsidRPr="007C274D">
              <w:rPr>
                <w:sz w:val="24"/>
              </w:rPr>
              <w:t>содержания,</w:t>
            </w:r>
            <w:r w:rsidRPr="007C274D">
              <w:rPr>
                <w:spacing w:val="38"/>
                <w:sz w:val="24"/>
              </w:rPr>
              <w:t xml:space="preserve">  </w:t>
            </w:r>
            <w:r w:rsidRPr="007C274D">
              <w:rPr>
                <w:sz w:val="24"/>
              </w:rPr>
              <w:t>текстов</w:t>
            </w:r>
            <w:r w:rsidRPr="007C274D">
              <w:rPr>
                <w:spacing w:val="37"/>
                <w:sz w:val="24"/>
              </w:rPr>
              <w:t xml:space="preserve">  </w:t>
            </w:r>
            <w:r w:rsidRPr="007C274D">
              <w:rPr>
                <w:sz w:val="24"/>
              </w:rPr>
              <w:t>для</w:t>
            </w:r>
            <w:r w:rsidRPr="007C274D">
              <w:rPr>
                <w:spacing w:val="38"/>
                <w:sz w:val="24"/>
              </w:rPr>
              <w:t xml:space="preserve">  </w:t>
            </w:r>
            <w:r w:rsidRPr="007C274D">
              <w:rPr>
                <w:sz w:val="24"/>
              </w:rPr>
              <w:t>чтения,</w:t>
            </w:r>
            <w:r w:rsidRPr="007C274D">
              <w:rPr>
                <w:spacing w:val="38"/>
                <w:sz w:val="24"/>
              </w:rPr>
              <w:t xml:space="preserve">  </w:t>
            </w:r>
            <w:r w:rsidRPr="007C274D">
              <w:rPr>
                <w:sz w:val="24"/>
              </w:rPr>
              <w:t>задач</w:t>
            </w:r>
            <w:r w:rsidRPr="007C274D">
              <w:rPr>
                <w:spacing w:val="37"/>
                <w:sz w:val="24"/>
              </w:rPr>
              <w:t xml:space="preserve">  </w:t>
            </w:r>
            <w:r w:rsidRPr="007C274D">
              <w:rPr>
                <w:sz w:val="24"/>
              </w:rPr>
              <w:t>для</w:t>
            </w:r>
            <w:r w:rsidRPr="007C274D">
              <w:rPr>
                <w:spacing w:val="38"/>
                <w:sz w:val="24"/>
              </w:rPr>
              <w:t xml:space="preserve">  </w:t>
            </w:r>
            <w:r w:rsidRPr="007C274D">
              <w:rPr>
                <w:spacing w:val="-2"/>
                <w:sz w:val="24"/>
              </w:rPr>
              <w:t>решения,</w:t>
            </w:r>
          </w:p>
          <w:p w:rsidR="00562CA7" w:rsidRPr="007C274D" w:rsidRDefault="00562CA7" w:rsidP="007C274D">
            <w:pPr>
              <w:pStyle w:val="TableParagraph"/>
              <w:spacing w:line="274" w:lineRule="exact"/>
              <w:ind w:left="175"/>
              <w:jc w:val="both"/>
              <w:rPr>
                <w:spacing w:val="-2"/>
                <w:sz w:val="24"/>
              </w:rPr>
            </w:pPr>
            <w:r w:rsidRPr="007C274D">
              <w:rPr>
                <w:sz w:val="24"/>
              </w:rPr>
              <w:t>проблемных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ситуаций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для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обсуждений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т.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п.,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отвечающих содержанию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задачам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воспитания;</w:t>
            </w:r>
          </w:p>
        </w:tc>
      </w:tr>
      <w:tr w:rsidR="00562CA7" w:rsidTr="007C274D">
        <w:trPr>
          <w:trHeight w:val="1284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 w:right="129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привлечение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внимания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обучающихся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к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ценностному</w:t>
            </w:r>
            <w:r w:rsidRPr="007C274D">
              <w:rPr>
                <w:spacing w:val="-12"/>
                <w:sz w:val="24"/>
              </w:rPr>
              <w:t xml:space="preserve"> </w:t>
            </w:r>
            <w:r w:rsidRPr="007C274D">
              <w:rPr>
                <w:sz w:val="24"/>
              </w:rPr>
              <w:t>аспекту</w:t>
            </w:r>
            <w:r w:rsidRPr="007C274D">
              <w:rPr>
                <w:spacing w:val="-12"/>
                <w:sz w:val="24"/>
              </w:rPr>
              <w:t xml:space="preserve"> </w:t>
            </w:r>
            <w:r w:rsidRPr="007C274D">
              <w:rPr>
                <w:sz w:val="24"/>
              </w:rPr>
              <w:t>изучаемых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на</w:t>
            </w:r>
            <w:r w:rsidRPr="007C274D">
              <w:rPr>
                <w:spacing w:val="-10"/>
                <w:sz w:val="24"/>
              </w:rPr>
              <w:t xml:space="preserve"> </w:t>
            </w:r>
            <w:r w:rsidRPr="007C274D">
              <w:rPr>
                <w:sz w:val="24"/>
              </w:rPr>
              <w:t xml:space="preserve">аудиторных занятиях объектов, явлений, событий и т. д., инициирование обсуждений, высказываний обучающимися своего мнения, выработки личностного отношения к изучаемым событиям, </w:t>
            </w:r>
            <w:r w:rsidRPr="007C274D">
              <w:rPr>
                <w:spacing w:val="-2"/>
                <w:sz w:val="24"/>
              </w:rPr>
              <w:t>явлениям;</w:t>
            </w:r>
          </w:p>
        </w:tc>
      </w:tr>
      <w:tr w:rsidR="00562CA7" w:rsidTr="007C274D">
        <w:trPr>
          <w:trHeight w:val="1298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 w:right="129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использование учебных материалов (образовательного контента, художественных фильмов,</w:t>
            </w:r>
            <w:r w:rsidRPr="007C274D">
              <w:rPr>
                <w:spacing w:val="-11"/>
                <w:sz w:val="24"/>
              </w:rPr>
              <w:t xml:space="preserve"> </w:t>
            </w:r>
            <w:r w:rsidRPr="007C274D">
              <w:rPr>
                <w:sz w:val="24"/>
              </w:rPr>
              <w:t>литературных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произведений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проч.),</w:t>
            </w:r>
            <w:r w:rsidRPr="007C274D">
              <w:rPr>
                <w:spacing w:val="-13"/>
                <w:sz w:val="24"/>
              </w:rPr>
              <w:t xml:space="preserve"> </w:t>
            </w:r>
            <w:r w:rsidRPr="007C274D">
              <w:rPr>
                <w:sz w:val="24"/>
              </w:rPr>
              <w:t>способствующих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повышению</w:t>
            </w:r>
            <w:r w:rsidRPr="007C274D">
              <w:rPr>
                <w:spacing w:val="-10"/>
                <w:sz w:val="24"/>
              </w:rPr>
              <w:t xml:space="preserve"> </w:t>
            </w:r>
            <w:r w:rsidRPr="007C274D">
              <w:rPr>
                <w:sz w:val="24"/>
              </w:rPr>
              <w:t>статуса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престижа рабочих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профессий,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прославляющих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трудовые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достижения,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повествующих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о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семейных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 xml:space="preserve">трудовых </w:t>
            </w:r>
            <w:r w:rsidRPr="007C274D">
              <w:rPr>
                <w:spacing w:val="-2"/>
                <w:sz w:val="24"/>
              </w:rPr>
              <w:t>династиях;</w:t>
            </w:r>
          </w:p>
        </w:tc>
      </w:tr>
      <w:tr w:rsidR="00562CA7" w:rsidTr="007C274D">
        <w:trPr>
          <w:trHeight w:val="986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 w:right="131"/>
              <w:jc w:val="both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docshapegroup4" o:spid="_x0000_s1029" style="position:absolute;left:0;text-align:left;margin-left:310.3pt;margin-top:39.7pt;width:1.1pt;height:3pt;z-index:-251657216;mso-position-horizontal-relative:text;mso-position-vertical-relative:text" coordorigin="6206,794" coordsize="22,60">
                  <v:shape id="docshape5" o:spid="_x0000_s1030" type="#_x0000_t75" style="position:absolute;left:6206;top:794;width:22;height:60">
                    <v:imagedata r:id="rId9" o:title=""/>
                  </v:shape>
                </v:group>
              </w:pict>
            </w:r>
            <w:r w:rsidRPr="007C274D">
              <w:rPr>
                <w:sz w:val="24"/>
              </w:rPr>
              <w:t>-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проектов, исследовательских работ воспитательной направленности;</w:t>
            </w:r>
          </w:p>
        </w:tc>
      </w:tr>
      <w:tr w:rsidR="00562CA7" w:rsidTr="007C274D">
        <w:trPr>
          <w:trHeight w:val="1771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 w:right="122"/>
              <w:jc w:val="both"/>
              <w:rPr>
                <w:sz w:val="24"/>
              </w:rPr>
            </w:pPr>
            <w:r w:rsidRPr="007C274D">
              <w:rPr>
                <w:sz w:val="24"/>
              </w:rPr>
              <w:t xml:space="preserve">- реализация курсов, дополнительных факультативных занятий исторического просвещения, патриотической, гражданской, экологической, научно-познавательной, краеведческой, историко-культурной, туристско-краеведческой, спортивно-оздоровительной, художественно-эстетической, духовно-нравственной направленности, а также мероприятий, направленных на формирование готовности обучающихся к вступлению в брак и осознанному  </w:t>
            </w:r>
            <w:r w:rsidRPr="007C274D">
              <w:rPr>
                <w:spacing w:val="-2"/>
                <w:sz w:val="24"/>
              </w:rPr>
              <w:t>воспитанию детей;</w:t>
            </w:r>
          </w:p>
        </w:tc>
      </w:tr>
      <w:tr w:rsidR="00562CA7" w:rsidTr="007C274D">
        <w:trPr>
          <w:trHeight w:val="650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/>
              <w:rPr>
                <w:sz w:val="24"/>
              </w:rPr>
            </w:pPr>
            <w:r w:rsidRPr="007C274D">
              <w:rPr>
                <w:sz w:val="24"/>
              </w:rPr>
              <w:t>- организация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проведение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экскурсий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(в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музеи,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картинные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галереи,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технопарки,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на предприятия и др.), экспедиций, походов.</w:t>
            </w:r>
          </w:p>
        </w:tc>
      </w:tr>
      <w:tr w:rsidR="00562CA7" w:rsidTr="007C274D">
        <w:trPr>
          <w:trHeight w:val="650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/>
              <w:rPr>
                <w:sz w:val="24"/>
              </w:rPr>
            </w:pPr>
            <w:r w:rsidRPr="007C274D">
              <w:rPr>
                <w:sz w:val="24"/>
              </w:rPr>
              <w:t>- реализация курсов,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 ярмарок вакансий, дней открытых дверей на предприятиях, в организациях высшего образования и др.);</w:t>
            </w:r>
          </w:p>
        </w:tc>
      </w:tr>
    </w:tbl>
    <w:p w:rsidR="00562CA7" w:rsidRDefault="00562CA7">
      <w:pPr>
        <w:spacing w:before="135"/>
        <w:rPr>
          <w:b/>
          <w:sz w:val="24"/>
        </w:rPr>
      </w:pPr>
    </w:p>
    <w:p w:rsidR="00562CA7" w:rsidRDefault="00562CA7">
      <w:pPr>
        <w:pStyle w:val="BodyText"/>
        <w:spacing w:before="1"/>
        <w:ind w:left="140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«Кураторство»</w:t>
      </w:r>
    </w:p>
    <w:p w:rsidR="00562CA7" w:rsidRDefault="00562CA7">
      <w:pPr>
        <w:spacing w:before="2"/>
        <w:rPr>
          <w:b/>
          <w:sz w:val="12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1054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3" w:lineRule="auto"/>
              <w:ind w:left="175" w:right="124"/>
              <w:jc w:val="both"/>
              <w:rPr>
                <w:sz w:val="24"/>
              </w:rPr>
            </w:pPr>
            <w:r w:rsidRPr="007C274D">
              <w:rPr>
                <w:position w:val="1"/>
                <w:sz w:val="24"/>
              </w:rPr>
              <w:t xml:space="preserve">       Реализация воспитательного потенциала кураторства как особого вида </w:t>
            </w:r>
            <w:r w:rsidRPr="007C274D">
              <w:rPr>
                <w:noProof/>
                <w:spacing w:val="-13"/>
                <w:sz w:val="24"/>
                <w:lang w:eastAsia="ru-RU"/>
              </w:rPr>
              <w:pict>
                <v:shape id="Image 6" o:spid="_x0000_i1025" type="#_x0000_t75" style="width:2.25pt;height:6pt;visibility:visible">
                  <v:imagedata r:id="rId10" o:title=""/>
                </v:shape>
              </w:pict>
            </w:r>
            <w:r w:rsidRPr="007C274D">
              <w:rPr>
                <w:position w:val="1"/>
                <w:sz w:val="24"/>
              </w:rPr>
              <w:t xml:space="preserve">педагогической </w:t>
            </w:r>
            <w:r w:rsidRPr="007C274D">
              <w:rPr>
                <w:sz w:val="24"/>
              </w:rPr>
              <w:t>деятельности, направленной в первую очередь на решение задач воспитания и социализации обучающихся, предусматривает</w:t>
            </w:r>
            <w:r w:rsidRPr="007C274D">
              <w:rPr>
                <w:spacing w:val="-2"/>
                <w:sz w:val="24"/>
              </w:rPr>
              <w:t>:</w:t>
            </w:r>
          </w:p>
        </w:tc>
      </w:tr>
      <w:tr w:rsidR="00562CA7" w:rsidTr="007C274D">
        <w:trPr>
          <w:trHeight w:val="976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/>
              <w:rPr>
                <w:sz w:val="24"/>
              </w:rPr>
            </w:pPr>
            <w:r w:rsidRPr="007C274D">
              <w:rPr>
                <w:sz w:val="24"/>
              </w:rPr>
              <w:t>- организацию</w:t>
            </w:r>
            <w:r w:rsidRPr="007C274D">
              <w:rPr>
                <w:spacing w:val="36"/>
                <w:sz w:val="24"/>
              </w:rPr>
              <w:t xml:space="preserve"> </w:t>
            </w:r>
            <w:r w:rsidRPr="007C274D">
              <w:rPr>
                <w:sz w:val="24"/>
              </w:rPr>
              <w:t>социально-значимых</w:t>
            </w:r>
            <w:r w:rsidRPr="007C274D">
              <w:rPr>
                <w:spacing w:val="37"/>
                <w:sz w:val="24"/>
              </w:rPr>
              <w:t xml:space="preserve"> </w:t>
            </w:r>
            <w:r w:rsidRPr="007C274D">
              <w:rPr>
                <w:sz w:val="24"/>
              </w:rPr>
              <w:t>совместных</w:t>
            </w:r>
            <w:r w:rsidRPr="007C274D">
              <w:rPr>
                <w:spacing w:val="37"/>
                <w:sz w:val="24"/>
              </w:rPr>
              <w:t xml:space="preserve"> </w:t>
            </w:r>
            <w:r w:rsidRPr="007C274D">
              <w:rPr>
                <w:sz w:val="24"/>
              </w:rPr>
              <w:t>проектов,</w:t>
            </w:r>
            <w:r w:rsidRPr="007C274D">
              <w:rPr>
                <w:spacing w:val="36"/>
                <w:sz w:val="24"/>
              </w:rPr>
              <w:t xml:space="preserve"> </w:t>
            </w:r>
            <w:r w:rsidRPr="007C274D">
              <w:rPr>
                <w:sz w:val="24"/>
              </w:rPr>
              <w:t>отвечающих</w:t>
            </w:r>
            <w:r w:rsidRPr="007C274D">
              <w:rPr>
                <w:spacing w:val="37"/>
                <w:sz w:val="24"/>
              </w:rPr>
              <w:t xml:space="preserve"> </w:t>
            </w:r>
            <w:r w:rsidRPr="007C274D">
              <w:rPr>
                <w:sz w:val="24"/>
              </w:rPr>
              <w:t>потребностям обучающихся,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дающих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возможности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для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их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самореализации,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установления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80"/>
                <w:sz w:val="24"/>
              </w:rPr>
              <w:t xml:space="preserve"> </w:t>
            </w:r>
            <w:r w:rsidRPr="007C274D">
              <w:rPr>
                <w:sz w:val="24"/>
              </w:rPr>
              <w:t>укрепления</w:t>
            </w:r>
            <w:r w:rsidRPr="007C274D">
              <w:rPr>
                <w:spacing w:val="80"/>
                <w:sz w:val="24"/>
              </w:rPr>
              <w:t xml:space="preserve"> </w:t>
            </w:r>
            <w:r w:rsidRPr="007C274D">
              <w:rPr>
                <w:sz w:val="24"/>
              </w:rPr>
              <w:t>доверительных отношений внутри учебной группы и между группой и куратором;</w:t>
            </w:r>
          </w:p>
        </w:tc>
      </w:tr>
      <w:tr w:rsidR="00562CA7" w:rsidTr="007C274D">
        <w:trPr>
          <w:trHeight w:val="673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6" w:lineRule="auto"/>
              <w:ind w:left="175"/>
              <w:rPr>
                <w:sz w:val="24"/>
              </w:rPr>
            </w:pPr>
            <w:r w:rsidRPr="007C274D">
              <w:rPr>
                <w:position w:val="1"/>
                <w:sz w:val="24"/>
              </w:rPr>
              <w:t xml:space="preserve">- сплочение коллектива группы через игры и тренинги на командообразование, </w:t>
            </w:r>
            <w:r w:rsidRPr="007C274D">
              <w:rPr>
                <w:noProof/>
                <w:spacing w:val="8"/>
                <w:sz w:val="24"/>
                <w:lang w:eastAsia="ru-RU"/>
              </w:rPr>
              <w:pict>
                <v:shape id="Image 7" o:spid="_x0000_i1026" type="#_x0000_t75" style="width:2.25pt;height:1.5pt;visibility:visible">
                  <v:imagedata r:id="rId11" o:title=""/>
                </v:shape>
              </w:pict>
            </w:r>
            <w:r w:rsidRPr="007C274D">
              <w:rPr>
                <w:position w:val="1"/>
                <w:sz w:val="24"/>
              </w:rPr>
              <w:t xml:space="preserve">походы, </w:t>
            </w:r>
            <w:r w:rsidRPr="007C274D">
              <w:rPr>
                <w:sz w:val="24"/>
              </w:rPr>
              <w:t>экскурсии, празднования дней рождения, тематические вечера и т. п.;</w:t>
            </w:r>
          </w:p>
        </w:tc>
      </w:tr>
    </w:tbl>
    <w:p w:rsidR="00562CA7" w:rsidRDefault="00562CA7">
      <w:pPr>
        <w:pStyle w:val="TableParagraph"/>
        <w:spacing w:line="276" w:lineRule="auto"/>
        <w:rPr>
          <w:sz w:val="24"/>
        </w:rPr>
        <w:sectPr w:rsidR="00562CA7">
          <w:pgSz w:w="11910" w:h="16840"/>
          <w:pgMar w:top="1160" w:right="425" w:bottom="280" w:left="992" w:header="710" w:footer="0" w:gutter="0"/>
          <w:cols w:space="720"/>
        </w:sectPr>
      </w:pPr>
    </w:p>
    <w:p w:rsidR="00562CA7" w:rsidRDefault="00562CA7">
      <w:pPr>
        <w:rPr>
          <w:b/>
          <w:sz w:val="7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1281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 w:right="125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      </w:r>
          </w:p>
        </w:tc>
      </w:tr>
      <w:tr w:rsidR="00562CA7" w:rsidTr="007C274D">
        <w:trPr>
          <w:trHeight w:val="654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/>
              <w:rPr>
                <w:sz w:val="24"/>
              </w:rPr>
            </w:pPr>
            <w:r w:rsidRPr="007C274D">
              <w:rPr>
                <w:sz w:val="24"/>
              </w:rPr>
              <w:t>- работа</w:t>
            </w:r>
            <w:r w:rsidRPr="007C274D">
              <w:rPr>
                <w:spacing w:val="78"/>
                <w:sz w:val="24"/>
              </w:rPr>
              <w:t xml:space="preserve"> </w:t>
            </w:r>
            <w:r w:rsidRPr="007C274D">
              <w:rPr>
                <w:sz w:val="24"/>
              </w:rPr>
              <w:t>со</w:t>
            </w:r>
            <w:r w:rsidRPr="007C274D">
              <w:rPr>
                <w:spacing w:val="80"/>
                <w:sz w:val="24"/>
              </w:rPr>
              <w:t xml:space="preserve"> </w:t>
            </w:r>
            <w:r w:rsidRPr="007C274D">
              <w:rPr>
                <w:sz w:val="24"/>
              </w:rPr>
              <w:t>студентами,</w:t>
            </w:r>
            <w:r w:rsidRPr="007C274D">
              <w:rPr>
                <w:spacing w:val="79"/>
                <w:sz w:val="24"/>
              </w:rPr>
              <w:t xml:space="preserve"> </w:t>
            </w:r>
            <w:r w:rsidRPr="007C274D">
              <w:rPr>
                <w:sz w:val="24"/>
              </w:rPr>
              <w:t>вступившими</w:t>
            </w:r>
            <w:r w:rsidRPr="007C274D">
              <w:rPr>
                <w:spacing w:val="80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80"/>
                <w:sz w:val="24"/>
              </w:rPr>
              <w:t xml:space="preserve"> </w:t>
            </w:r>
            <w:r w:rsidRPr="007C274D">
              <w:rPr>
                <w:sz w:val="24"/>
              </w:rPr>
              <w:t>ранние</w:t>
            </w:r>
            <w:r w:rsidRPr="007C274D">
              <w:rPr>
                <w:spacing w:val="78"/>
                <w:sz w:val="24"/>
              </w:rPr>
              <w:t xml:space="preserve"> </w:t>
            </w:r>
            <w:r w:rsidRPr="007C274D">
              <w:rPr>
                <w:sz w:val="24"/>
              </w:rPr>
              <w:t>семейные</w:t>
            </w:r>
            <w:r w:rsidRPr="007C274D">
              <w:rPr>
                <w:spacing w:val="78"/>
                <w:sz w:val="24"/>
              </w:rPr>
              <w:t xml:space="preserve"> </w:t>
            </w:r>
            <w:r w:rsidRPr="007C274D">
              <w:rPr>
                <w:sz w:val="24"/>
              </w:rPr>
              <w:t>отношения,</w:t>
            </w:r>
            <w:r w:rsidRPr="007C274D">
              <w:rPr>
                <w:spacing w:val="79"/>
                <w:sz w:val="24"/>
              </w:rPr>
              <w:t xml:space="preserve"> </w:t>
            </w:r>
            <w:r w:rsidRPr="007C274D">
              <w:rPr>
                <w:sz w:val="24"/>
              </w:rPr>
              <w:t>проведение консультаций по вопросам этики и психологии семейной жизни, семейного права;</w:t>
            </w:r>
          </w:p>
        </w:tc>
      </w:tr>
      <w:tr w:rsidR="00562CA7" w:rsidTr="007C274D">
        <w:trPr>
          <w:trHeight w:val="664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tabs>
                <w:tab w:val="left" w:pos="1336"/>
                <w:tab w:val="left" w:pos="3044"/>
                <w:tab w:val="left" w:pos="4416"/>
                <w:tab w:val="left" w:pos="4759"/>
                <w:tab w:val="left" w:pos="6155"/>
                <w:tab w:val="left" w:pos="7606"/>
                <w:tab w:val="left" w:pos="9055"/>
              </w:tabs>
              <w:spacing w:line="271" w:lineRule="auto"/>
              <w:ind w:left="175" w:right="132"/>
              <w:rPr>
                <w:sz w:val="24"/>
              </w:rPr>
            </w:pPr>
            <w:r w:rsidRPr="007C274D">
              <w:rPr>
                <w:spacing w:val="-10"/>
                <w:sz w:val="24"/>
              </w:rPr>
              <w:t xml:space="preserve">- </w:t>
            </w:r>
            <w:r w:rsidRPr="007C274D">
              <w:rPr>
                <w:spacing w:val="-2"/>
                <w:sz w:val="24"/>
              </w:rPr>
              <w:t>планирование,</w:t>
            </w:r>
            <w:r w:rsidRPr="007C274D">
              <w:rPr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подготовку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10"/>
                <w:sz w:val="24"/>
              </w:rPr>
              <w:t>и</w:t>
            </w:r>
            <w:r w:rsidRPr="007C274D">
              <w:rPr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проведение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праздников,</w:t>
            </w:r>
            <w:r w:rsidRPr="007C274D">
              <w:rPr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фестивалей,</w:t>
            </w:r>
            <w:r w:rsidRPr="007C274D">
              <w:rPr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 xml:space="preserve">конкурсов, </w:t>
            </w:r>
            <w:r w:rsidRPr="007C274D">
              <w:rPr>
                <w:sz w:val="24"/>
              </w:rPr>
              <w:t>соревнований и т.д. с обучающимися.</w:t>
            </w:r>
          </w:p>
        </w:tc>
      </w:tr>
    </w:tbl>
    <w:p w:rsidR="00562CA7" w:rsidRDefault="00562CA7">
      <w:pPr>
        <w:spacing w:before="137"/>
        <w:rPr>
          <w:b/>
          <w:sz w:val="24"/>
        </w:rPr>
      </w:pPr>
    </w:p>
    <w:p w:rsidR="00562CA7" w:rsidRDefault="00562CA7">
      <w:pPr>
        <w:pStyle w:val="BodyText"/>
        <w:ind w:left="140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«Наставничество»</w:t>
      </w:r>
    </w:p>
    <w:p w:rsidR="00562CA7" w:rsidRDefault="00562CA7">
      <w:pPr>
        <w:spacing w:before="2" w:after="1"/>
        <w:rPr>
          <w:b/>
          <w:sz w:val="12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98"/>
      </w:tblGrid>
      <w:tr w:rsidR="00562CA7" w:rsidTr="007C274D">
        <w:trPr>
          <w:trHeight w:val="976"/>
        </w:trPr>
        <w:tc>
          <w:tcPr>
            <w:tcW w:w="1019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 w:right="130" w:firstLine="707"/>
              <w:jc w:val="both"/>
              <w:rPr>
                <w:sz w:val="24"/>
              </w:rPr>
            </w:pPr>
            <w:r w:rsidRPr="007C274D">
              <w:rPr>
                <w:sz w:val="24"/>
              </w:rPr>
              <w:t>Реализация воспитательного потенциала наставничества как универсальной технологии передачи опыта и знаний предусматривает:</w:t>
            </w:r>
          </w:p>
          <w:p w:rsidR="00562CA7" w:rsidRPr="007C274D" w:rsidRDefault="00562CA7" w:rsidP="007C274D">
            <w:pPr>
              <w:pStyle w:val="TableParagraph"/>
              <w:ind w:left="175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разработку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программы</w:t>
            </w:r>
            <w:r w:rsidRPr="007C274D">
              <w:rPr>
                <w:spacing w:val="1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наставничества;</w:t>
            </w:r>
          </w:p>
        </w:tc>
      </w:tr>
      <w:tr w:rsidR="00562CA7" w:rsidTr="007C274D">
        <w:trPr>
          <w:trHeight w:val="976"/>
        </w:trPr>
        <w:tc>
          <w:tcPr>
            <w:tcW w:w="10198" w:type="dxa"/>
          </w:tcPr>
          <w:p w:rsidR="00562CA7" w:rsidRPr="007C274D" w:rsidRDefault="00562CA7" w:rsidP="007C274D">
            <w:pPr>
              <w:pStyle w:val="TableParagraph"/>
              <w:spacing w:line="264" w:lineRule="auto"/>
              <w:ind w:left="175" w:right="123"/>
              <w:jc w:val="both"/>
              <w:rPr>
                <w:sz w:val="24"/>
              </w:rPr>
            </w:pPr>
            <w:r w:rsidRPr="007C274D">
              <w:rPr>
                <w:sz w:val="28"/>
              </w:rPr>
              <w:t>-</w:t>
            </w:r>
            <w:r w:rsidRPr="007C274D">
              <w:rPr>
                <w:spacing w:val="80"/>
                <w:w w:val="150"/>
                <w:sz w:val="28"/>
              </w:rPr>
              <w:t xml:space="preserve"> </w:t>
            </w:r>
            <w:r w:rsidRPr="007C274D">
              <w:rPr>
                <w:sz w:val="24"/>
              </w:rPr>
      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ситуации);</w:t>
            </w:r>
          </w:p>
        </w:tc>
      </w:tr>
      <w:tr w:rsidR="00562CA7" w:rsidTr="007C274D">
        <w:trPr>
          <w:trHeight w:val="664"/>
        </w:trPr>
        <w:tc>
          <w:tcPr>
            <w:tcW w:w="10198" w:type="dxa"/>
          </w:tcPr>
          <w:p w:rsidR="00562CA7" w:rsidRPr="007C274D" w:rsidRDefault="00562CA7" w:rsidP="007C274D">
            <w:pPr>
              <w:pStyle w:val="TableParagraph"/>
              <w:tabs>
                <w:tab w:val="left" w:pos="818"/>
              </w:tabs>
              <w:spacing w:line="259" w:lineRule="auto"/>
              <w:ind w:left="175" w:right="127"/>
              <w:rPr>
                <w:sz w:val="24"/>
              </w:rPr>
            </w:pPr>
            <w:r w:rsidRPr="007C274D">
              <w:rPr>
                <w:spacing w:val="-10"/>
                <w:sz w:val="28"/>
              </w:rPr>
              <w:t>-</w:t>
            </w:r>
            <w:r w:rsidRPr="007C274D">
              <w:rPr>
                <w:sz w:val="28"/>
              </w:rPr>
              <w:t xml:space="preserve"> </w:t>
            </w:r>
            <w:r w:rsidRPr="007C274D">
              <w:rPr>
                <w:sz w:val="24"/>
              </w:rPr>
              <w:t>оказание психологической и профессиональной поддержки наставляемому в реализации им индивидуального маршрута и  жизненного самоопределения;</w:t>
            </w:r>
          </w:p>
        </w:tc>
      </w:tr>
      <w:tr w:rsidR="00562CA7" w:rsidTr="007C274D">
        <w:trPr>
          <w:trHeight w:val="1288"/>
        </w:trPr>
        <w:tc>
          <w:tcPr>
            <w:tcW w:w="10198" w:type="dxa"/>
          </w:tcPr>
          <w:p w:rsidR="00562CA7" w:rsidRPr="007C274D" w:rsidRDefault="00562CA7" w:rsidP="007C274D">
            <w:pPr>
              <w:pStyle w:val="TableParagraph"/>
              <w:spacing w:line="264" w:lineRule="auto"/>
              <w:ind w:left="175" w:right="123"/>
              <w:jc w:val="both"/>
              <w:rPr>
                <w:sz w:val="24"/>
              </w:rPr>
            </w:pPr>
            <w:r w:rsidRPr="007C274D">
              <w:rPr>
                <w:sz w:val="28"/>
              </w:rPr>
              <w:t>-</w:t>
            </w:r>
            <w:r w:rsidRPr="007C274D">
              <w:rPr>
                <w:spacing w:val="40"/>
                <w:sz w:val="28"/>
              </w:rPr>
              <w:t xml:space="preserve"> </w:t>
            </w:r>
            <w:r w:rsidRPr="007C274D">
              <w:rPr>
                <w:sz w:val="24"/>
              </w:rPr>
              <w:t>определение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инструментов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оценки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эффективности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мероприятий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по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адаптации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и стажировке наставляемого; привлечение к наставнической деятельности признанных авторитетных</w:t>
            </w:r>
            <w:r w:rsidRPr="007C274D">
              <w:rPr>
                <w:spacing w:val="80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специалистов,</w:t>
            </w:r>
            <w:r w:rsidRPr="007C274D">
              <w:rPr>
                <w:spacing w:val="80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имеющих</w:t>
            </w:r>
            <w:r w:rsidRPr="007C274D">
              <w:rPr>
                <w:spacing w:val="80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большой</w:t>
            </w:r>
            <w:r w:rsidRPr="007C274D">
              <w:rPr>
                <w:spacing w:val="80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профессиональный</w:t>
            </w:r>
            <w:r w:rsidRPr="007C274D">
              <w:rPr>
                <w:spacing w:val="80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80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жизненный</w:t>
            </w:r>
            <w:r w:rsidRPr="007C274D">
              <w:rPr>
                <w:spacing w:val="80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опыт</w:t>
            </w:r>
          </w:p>
          <w:p w:rsidR="00562CA7" w:rsidRPr="007C274D" w:rsidRDefault="00562CA7" w:rsidP="007C274D">
            <w:pPr>
              <w:pStyle w:val="TableParagraph"/>
              <w:spacing w:before="2"/>
              <w:ind w:left="175"/>
              <w:jc w:val="both"/>
              <w:rPr>
                <w:sz w:val="24"/>
              </w:rPr>
            </w:pPr>
            <w:r w:rsidRPr="007C274D">
              <w:rPr>
                <w:sz w:val="24"/>
              </w:rPr>
              <w:t>(сотрудников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предприятий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организаций-</w:t>
            </w:r>
            <w:r w:rsidRPr="007C274D">
              <w:rPr>
                <w:spacing w:val="-2"/>
                <w:sz w:val="24"/>
              </w:rPr>
              <w:t>партнеров)</w:t>
            </w:r>
          </w:p>
        </w:tc>
      </w:tr>
    </w:tbl>
    <w:p w:rsidR="00562CA7" w:rsidRDefault="00562CA7">
      <w:pPr>
        <w:rPr>
          <w:b/>
          <w:sz w:val="24"/>
        </w:rPr>
      </w:pPr>
    </w:p>
    <w:p w:rsidR="00562CA7" w:rsidRDefault="00562CA7">
      <w:pPr>
        <w:rPr>
          <w:b/>
          <w:sz w:val="24"/>
        </w:rPr>
      </w:pPr>
    </w:p>
    <w:p w:rsidR="00562CA7" w:rsidRPr="00945FB3" w:rsidRDefault="00562CA7">
      <w:pPr>
        <w:pStyle w:val="BodyText"/>
        <w:spacing w:before="1"/>
        <w:ind w:left="140"/>
        <w:rPr>
          <w:b w:val="0"/>
        </w:rPr>
      </w:pPr>
      <w:r>
        <w:t>Модуль</w:t>
      </w:r>
      <w:r>
        <w:rPr>
          <w:spacing w:val="-6"/>
        </w:rPr>
        <w:t xml:space="preserve"> </w:t>
      </w:r>
      <w:r>
        <w:t>«Основные</w:t>
      </w:r>
      <w:r>
        <w:rPr>
          <w:spacing w:val="-5"/>
        </w:rPr>
        <w:t xml:space="preserve"> </w:t>
      </w:r>
      <w:r>
        <w:t>воспитательные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 xml:space="preserve">профессии  </w:t>
      </w:r>
      <w:r w:rsidRPr="00945FB3">
        <w:rPr>
          <w:b w:val="0"/>
        </w:rPr>
        <w:t>35.01.27 Мастер сельскохозяйственного производства»</w:t>
      </w:r>
    </w:p>
    <w:p w:rsidR="00562CA7" w:rsidRDefault="00562CA7">
      <w:pPr>
        <w:spacing w:before="11"/>
        <w:rPr>
          <w:b/>
          <w:sz w:val="11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1621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 w:right="125" w:firstLine="707"/>
              <w:jc w:val="both"/>
              <w:rPr>
                <w:sz w:val="24"/>
              </w:rPr>
            </w:pPr>
            <w:r w:rsidRPr="007C274D">
              <w:rPr>
                <w:sz w:val="24"/>
              </w:rPr>
              <w:t>Реализация воспитательного потенциала основных воспитательных мероприятий предусматривает :</w:t>
            </w:r>
          </w:p>
          <w:p w:rsidR="00562CA7" w:rsidRPr="007C274D" w:rsidRDefault="00562CA7" w:rsidP="007C274D">
            <w:pPr>
              <w:pStyle w:val="TableParagraph"/>
              <w:spacing w:before="28" w:line="271" w:lineRule="auto"/>
              <w:ind w:left="175" w:right="125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проведение общих для всей образовательной организации праздников, ежегодных творческих (театрализованных, музыкальных, литературных и т. п.) мероприятий, связанных с общероссийскими, региональными, местными праздниками, памятными датами;</w:t>
            </w:r>
          </w:p>
        </w:tc>
      </w:tr>
      <w:tr w:rsidR="00562CA7" w:rsidTr="007C274D">
        <w:trPr>
          <w:trHeight w:val="1324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88" w:lineRule="auto"/>
              <w:ind w:right="98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встречи с известными представителями</w:t>
            </w:r>
            <w:r w:rsidRPr="007C274D">
              <w:rPr>
                <w:i/>
                <w:sz w:val="24"/>
              </w:rPr>
              <w:t xml:space="preserve">, </w:t>
            </w:r>
            <w:r w:rsidRPr="007C274D">
              <w:rPr>
                <w:sz w:val="24"/>
              </w:rPr>
              <w:t>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партнерами,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направленных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на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знакомство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приобщение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к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корпоративной</w:t>
            </w:r>
            <w:r w:rsidRPr="007C274D">
              <w:rPr>
                <w:spacing w:val="-15"/>
                <w:sz w:val="24"/>
              </w:rPr>
              <w:t xml:space="preserve"> </w:t>
            </w:r>
            <w:r w:rsidRPr="007C274D">
              <w:rPr>
                <w:sz w:val="24"/>
              </w:rPr>
              <w:t>культуре</w:t>
            </w:r>
          </w:p>
          <w:p w:rsidR="00562CA7" w:rsidRPr="007C274D" w:rsidRDefault="00562CA7" w:rsidP="007C274D">
            <w:pPr>
              <w:pStyle w:val="TableParagraph"/>
              <w:jc w:val="both"/>
              <w:rPr>
                <w:sz w:val="24"/>
              </w:rPr>
            </w:pPr>
            <w:r w:rsidRPr="007C274D">
              <w:rPr>
                <w:sz w:val="24"/>
              </w:rPr>
              <w:t>предприятия,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организации;</w:t>
            </w:r>
          </w:p>
        </w:tc>
      </w:tr>
      <w:tr w:rsidR="00562CA7" w:rsidTr="007C274D">
        <w:trPr>
          <w:trHeight w:val="1984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85" w:lineRule="auto"/>
              <w:ind w:left="153" w:right="371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круглые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столы,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просветительские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мероприятия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с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участием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амбассадоров,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направленные на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разработку и реализацию обучающимися социальных, социально-профессиональных</w:t>
            </w:r>
          </w:p>
          <w:p w:rsidR="00562CA7" w:rsidRPr="007C274D" w:rsidRDefault="00562CA7" w:rsidP="007C274D">
            <w:pPr>
              <w:pStyle w:val="TableParagraph"/>
              <w:ind w:left="153"/>
              <w:jc w:val="both"/>
              <w:rPr>
                <w:sz w:val="24"/>
              </w:rPr>
            </w:pPr>
            <w:r w:rsidRPr="007C274D">
              <w:rPr>
                <w:sz w:val="24"/>
              </w:rPr>
              <w:t>проектов,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том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числе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с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участием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социальных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партнёров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образовательной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организации;</w:t>
            </w:r>
          </w:p>
          <w:p w:rsidR="00562CA7" w:rsidRPr="007C274D" w:rsidRDefault="00562CA7" w:rsidP="007C274D">
            <w:pPr>
              <w:pStyle w:val="TableParagraph"/>
              <w:spacing w:before="9" w:line="332" w:lineRule="exact"/>
              <w:ind w:right="103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организацию тематических мероприятий, нацеленных на формирование уважительного отношения к противоположному полу, понимания любви как основы таких отношений и готовности к вступлению в брак (День матери, День семьи, любви и верности и т. д.)</w:t>
            </w:r>
          </w:p>
        </w:tc>
      </w:tr>
    </w:tbl>
    <w:p w:rsidR="00562CA7" w:rsidRDefault="00562CA7">
      <w:pPr>
        <w:pStyle w:val="TableParagraph"/>
        <w:spacing w:line="332" w:lineRule="exact"/>
        <w:jc w:val="both"/>
        <w:rPr>
          <w:sz w:val="24"/>
        </w:rPr>
        <w:sectPr w:rsidR="00562CA7">
          <w:pgSz w:w="11910" w:h="16840"/>
          <w:pgMar w:top="1160" w:right="425" w:bottom="280" w:left="992" w:header="710" w:footer="0" w:gutter="0"/>
          <w:cols w:space="720"/>
        </w:sectPr>
      </w:pPr>
    </w:p>
    <w:p w:rsidR="00562CA7" w:rsidRDefault="00562CA7">
      <w:pPr>
        <w:pStyle w:val="BodyText"/>
        <w:spacing w:before="80"/>
        <w:ind w:left="902"/>
      </w:pPr>
      <w:r>
        <w:t>Модуль</w:t>
      </w:r>
      <w:r>
        <w:rPr>
          <w:spacing w:val="-9"/>
        </w:rPr>
        <w:t xml:space="preserve"> </w:t>
      </w:r>
      <w:r>
        <w:t>«Организация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rPr>
          <w:spacing w:val="-2"/>
        </w:rPr>
        <w:t>среды»</w:t>
      </w:r>
    </w:p>
    <w:p w:rsidR="00562CA7" w:rsidRDefault="00562CA7">
      <w:pPr>
        <w:spacing w:before="159" w:after="1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13076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 w:right="126" w:firstLine="707"/>
              <w:jc w:val="both"/>
              <w:rPr>
                <w:sz w:val="24"/>
              </w:rPr>
            </w:pPr>
            <w:r w:rsidRPr="007C274D">
              <w:rPr>
                <w:sz w:val="24"/>
              </w:rPr>
      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 (выбираются и конкретизируются позиции, имеющиеся или запланированные):</w:t>
            </w:r>
          </w:p>
          <w:p w:rsidR="00562CA7" w:rsidRPr="007C274D" w:rsidRDefault="00562CA7" w:rsidP="007C274D">
            <w:pPr>
              <w:pStyle w:val="TableParagraph"/>
              <w:spacing w:before="35" w:line="271" w:lineRule="auto"/>
              <w:ind w:left="175" w:right="124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организация музейно-выставочного пространства, содержащего экспозиции об истории и развитии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специальности,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выдающихся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деятелей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производственной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сферы,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имеющей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отношение к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 xml:space="preserve">специальности, соответствующих предметов-символов профессиональной сферы, информационных справочных материалов о предприятиях профессиональной сферы, являющихся предметом гордости отечественной науки и технологий, имеющих отношение к </w:t>
            </w:r>
            <w:r w:rsidRPr="007C274D">
              <w:rPr>
                <w:spacing w:val="-2"/>
                <w:sz w:val="24"/>
              </w:rPr>
              <w:t>специальности.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129"/>
              </w:tabs>
              <w:spacing w:before="49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организация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доступных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для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обучающихся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посетителей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местах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музейно-</w:t>
            </w:r>
            <w:r w:rsidRPr="007C274D">
              <w:rPr>
                <w:sz w:val="24"/>
              </w:rPr>
              <w:t>выставочного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пространства,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содержащего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экспозиции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об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истории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развитии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образовательной</w:t>
            </w:r>
            <w:r w:rsidRPr="007C274D">
              <w:rPr>
                <w:sz w:val="24"/>
              </w:rPr>
              <w:t xml:space="preserve"> организации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с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использованием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исторических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символов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государства,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региона,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местности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разные периоды, о значимых исторических, культурных, природных, производственных объектах России,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региона,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местности;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129"/>
              </w:tabs>
              <w:spacing w:before="53" w:line="285" w:lineRule="auto"/>
              <w:ind w:right="257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оформленных,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том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числе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материалами,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подготовленными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обучающимися)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с изображениями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значимых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культурных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объектов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своей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местности,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региона,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России;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129"/>
              </w:tabs>
              <w:spacing w:before="2" w:line="285" w:lineRule="auto"/>
              <w:ind w:right="248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размещение,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обновление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художественных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изображений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(символических,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живописных, фотографических, интерактивных) объектов природного и культурного наследия региона, местности, предметов традиционной культуры и быта;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129"/>
              </w:tabs>
              <w:spacing w:before="2" w:line="285" w:lineRule="auto"/>
              <w:ind w:right="431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организацию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поддержание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образовательной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организации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звукового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пространства позитивной духовно-нравственной, гражданско-патриотической воспитательной направленности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(звонки-мелодии,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музыка,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информационные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сообщения),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исполнение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гимна Российской Федерации (в начале учебной недели);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129"/>
              </w:tabs>
              <w:spacing w:line="285" w:lineRule="auto"/>
              <w:ind w:right="127"/>
              <w:rPr>
                <w:sz w:val="24"/>
              </w:rPr>
            </w:pPr>
            <w:r w:rsidRPr="007C274D">
              <w:rPr>
                <w:sz w:val="24"/>
              </w:rPr>
              <w:t>- оформление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обновление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стендов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помещениях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общего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пользования (холл первого этажа, рекреации и др.), содержащих в доступной, привлекательной форме новостную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информацию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позитивного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профессионального,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гражданско-патриотического, духовно-нравственного содержания;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129"/>
              </w:tabs>
              <w:spacing w:before="1" w:line="285" w:lineRule="auto"/>
              <w:ind w:right="175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размещение материалов, отражающих ценность труда как важнейшей нравственной категории,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представляющих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трудовые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достижения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профессиональной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области,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прославляющих героев и ветеранов труда, выдающихся деятелей производственной сферы, имеющей отношение к образовательной организации, предметов-символов профессиональной сферы;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189"/>
              </w:tabs>
              <w:spacing w:before="2"/>
              <w:rPr>
                <w:sz w:val="24"/>
              </w:rPr>
            </w:pPr>
            <w:r w:rsidRPr="007C274D">
              <w:rPr>
                <w:sz w:val="24"/>
              </w:rPr>
              <w:t>- размещение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информационных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справочных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материалов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о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предприятиях</w:t>
            </w:r>
            <w:r w:rsidRPr="007C274D">
              <w:rPr>
                <w:sz w:val="24"/>
              </w:rPr>
              <w:t xml:space="preserve"> профессиональной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сферы,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имеющих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отношение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к профилю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образовательной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организации;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129"/>
              </w:tabs>
              <w:spacing w:line="330" w:lineRule="atLeast"/>
              <w:ind w:right="488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размещение,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поддержание,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обновление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на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территории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образовательной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организации выставочных объектов, ассоциирующихся с профессиональными направлениями обучения;</w:t>
            </w:r>
          </w:p>
        </w:tc>
      </w:tr>
    </w:tbl>
    <w:p w:rsidR="00562CA7" w:rsidRDefault="00562CA7">
      <w:pPr>
        <w:pStyle w:val="TableParagraph"/>
        <w:spacing w:line="330" w:lineRule="atLeast"/>
        <w:rPr>
          <w:sz w:val="24"/>
        </w:rPr>
        <w:sectPr w:rsidR="00562CA7">
          <w:pgSz w:w="11910" w:h="16840"/>
          <w:pgMar w:top="1160" w:right="425" w:bottom="280" w:left="992" w:header="710" w:footer="0" w:gutter="0"/>
          <w:cols w:space="720"/>
        </w:sectPr>
      </w:pPr>
    </w:p>
    <w:p w:rsidR="00562CA7" w:rsidRDefault="00562CA7">
      <w:pPr>
        <w:rPr>
          <w:b/>
          <w:sz w:val="7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3967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tabs>
                <w:tab w:val="left" w:pos="1129"/>
                <w:tab w:val="left" w:pos="9920"/>
              </w:tabs>
              <w:spacing w:line="285" w:lineRule="auto"/>
              <w:ind w:right="540"/>
              <w:rPr>
                <w:sz w:val="24"/>
              </w:rPr>
            </w:pPr>
            <w:r w:rsidRPr="007C274D">
              <w:rPr>
                <w:sz w:val="24"/>
              </w:rPr>
              <w:t>- создание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обновление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книжных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выставок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профессиональной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литературы, пространства свободного книгообмена;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129"/>
              </w:tabs>
              <w:spacing w:line="285" w:lineRule="auto"/>
              <w:ind w:right="257"/>
              <w:rPr>
                <w:sz w:val="24"/>
              </w:rPr>
            </w:pPr>
            <w:r w:rsidRPr="007C274D">
              <w:rPr>
                <w:sz w:val="24"/>
              </w:rPr>
              <w:t>- оборудование,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оформление,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поддержание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использование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спортивных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игровых пространств, площадок, зон активного и спокойного отдыха;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129"/>
              </w:tabs>
              <w:spacing w:line="285" w:lineRule="auto"/>
              <w:ind w:right="257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совместная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разработка с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обучающимися,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создание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популяризация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символики образовательной организации (флаг, гимн, эмблема, логотип и т. п.), используемой как повседневно, так и в торжественных ситуациях;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129"/>
              </w:tabs>
              <w:spacing w:line="285" w:lineRule="auto"/>
              <w:ind w:right="190"/>
              <w:rPr>
                <w:sz w:val="24"/>
              </w:rPr>
            </w:pPr>
            <w:r w:rsidRPr="007C274D">
              <w:rPr>
                <w:sz w:val="24"/>
              </w:rPr>
              <w:t>- разработка и обновление материалов (стендов, плакатов, инсталляций и др.), акцентирующих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внимание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обучающихся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на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важных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для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воспитания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правилах,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традициях,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укладе образовательной организации, актуальных вопросах профилактики и безопасности.</w:t>
            </w:r>
          </w:p>
          <w:p w:rsidR="00562CA7" w:rsidRPr="007C274D" w:rsidRDefault="00562CA7" w:rsidP="007C274D">
            <w:pPr>
              <w:pStyle w:val="TableParagraph"/>
              <w:tabs>
                <w:tab w:val="left" w:pos="4218"/>
                <w:tab w:val="left" w:pos="5060"/>
                <w:tab w:val="left" w:pos="6245"/>
                <w:tab w:val="left" w:pos="6868"/>
                <w:tab w:val="left" w:pos="8494"/>
                <w:tab w:val="left" w:pos="9821"/>
              </w:tabs>
              <w:spacing w:line="271" w:lineRule="auto"/>
              <w:ind w:left="175" w:right="132" w:firstLine="707"/>
              <w:rPr>
                <w:sz w:val="24"/>
              </w:rPr>
            </w:pPr>
            <w:r w:rsidRPr="007C274D">
              <w:rPr>
                <w:spacing w:val="-2"/>
                <w:sz w:val="24"/>
              </w:rPr>
              <w:t>Предметно-пространственная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4"/>
                <w:sz w:val="24"/>
              </w:rPr>
              <w:t>среда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строится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4"/>
                <w:sz w:val="24"/>
              </w:rPr>
              <w:t>как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максимально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доступная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4"/>
                <w:sz w:val="24"/>
              </w:rPr>
              <w:t xml:space="preserve">для </w:t>
            </w:r>
            <w:r w:rsidRPr="007C274D">
              <w:rPr>
                <w:sz w:val="24"/>
              </w:rPr>
              <w:t>обучающихся с особыми образовательными потребностями.</w:t>
            </w:r>
          </w:p>
        </w:tc>
      </w:tr>
      <w:tr w:rsidR="00562CA7" w:rsidTr="007C274D">
        <w:trPr>
          <w:trHeight w:val="744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tabs>
                <w:tab w:val="left" w:pos="1676"/>
                <w:tab w:val="left" w:pos="3365"/>
                <w:tab w:val="left" w:pos="4833"/>
                <w:tab w:val="left" w:pos="5339"/>
                <w:tab w:val="left" w:pos="6797"/>
                <w:tab w:val="left" w:pos="7586"/>
                <w:tab w:val="left" w:pos="9215"/>
              </w:tabs>
              <w:spacing w:line="288" w:lineRule="auto"/>
              <w:ind w:right="102"/>
              <w:rPr>
                <w:sz w:val="24"/>
              </w:rPr>
            </w:pPr>
            <w:r w:rsidRPr="007C274D">
              <w:rPr>
                <w:spacing w:val="-2"/>
                <w:sz w:val="24"/>
              </w:rPr>
              <w:t>- размещение,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поддержание,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обновление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6"/>
                <w:sz w:val="24"/>
              </w:rPr>
              <w:t>на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территории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4"/>
                <w:sz w:val="24"/>
              </w:rPr>
              <w:t>ПОО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выставочных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 xml:space="preserve">объектов, </w:t>
            </w:r>
            <w:r w:rsidRPr="007C274D">
              <w:rPr>
                <w:sz w:val="24"/>
              </w:rPr>
              <w:t>ассоциирующихся со специальностью</w:t>
            </w:r>
          </w:p>
        </w:tc>
      </w:tr>
    </w:tbl>
    <w:p w:rsidR="00562CA7" w:rsidRDefault="00562CA7">
      <w:pPr>
        <w:spacing w:before="138"/>
        <w:rPr>
          <w:b/>
          <w:sz w:val="24"/>
        </w:rPr>
      </w:pPr>
    </w:p>
    <w:p w:rsidR="00562CA7" w:rsidRDefault="00562CA7">
      <w:pPr>
        <w:pStyle w:val="BodyText"/>
        <w:ind w:left="140"/>
      </w:pPr>
      <w:r>
        <w:t>Модуль</w:t>
      </w:r>
      <w:r>
        <w:rPr>
          <w:spacing w:val="-5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rPr>
          <w:spacing w:val="-2"/>
        </w:rPr>
        <w:t>представителями)»</w:t>
      </w:r>
    </w:p>
    <w:p w:rsidR="00562CA7" w:rsidRDefault="00562CA7">
      <w:pPr>
        <w:rPr>
          <w:b/>
          <w:sz w:val="12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3636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 w:right="126" w:firstLine="707"/>
              <w:jc w:val="both"/>
              <w:rPr>
                <w:i/>
                <w:sz w:val="24"/>
              </w:rPr>
            </w:pPr>
            <w:r w:rsidRPr="007C274D">
              <w:rPr>
                <w:sz w:val="24"/>
              </w:rPr>
              <w:t>Реализация воспитательного потенциала взаимодействия с родителями (законными представителями) обучающихся предусматривает:</w:t>
            </w:r>
          </w:p>
          <w:p w:rsidR="00562CA7" w:rsidRPr="007C274D" w:rsidRDefault="00562CA7" w:rsidP="007C274D">
            <w:pPr>
              <w:pStyle w:val="TableParagraph"/>
              <w:tabs>
                <w:tab w:val="left" w:pos="817"/>
              </w:tabs>
              <w:spacing w:before="41" w:line="266" w:lineRule="auto"/>
              <w:ind w:left="175" w:right="120"/>
              <w:jc w:val="both"/>
              <w:rPr>
                <w:sz w:val="24"/>
              </w:rPr>
            </w:pPr>
            <w:r w:rsidRPr="007C274D">
              <w:rPr>
                <w:sz w:val="24"/>
              </w:rPr>
              <w:t xml:space="preserve">- организацию взаимодействия между родителями обучающихся и преподавателями, </w:t>
            </w:r>
            <w:r w:rsidRPr="007C274D">
              <w:rPr>
                <w:position w:val="1"/>
                <w:sz w:val="24"/>
              </w:rPr>
              <w:t xml:space="preserve">администрацией в области воспитания и профессиональной реализации студентов; </w:t>
            </w:r>
            <w:r w:rsidRPr="007C274D">
              <w:rPr>
                <w:noProof/>
                <w:spacing w:val="15"/>
                <w:sz w:val="24"/>
                <w:lang w:eastAsia="ru-RU"/>
              </w:rPr>
              <w:pict>
                <v:shape id="Image 8" o:spid="_x0000_i1027" type="#_x0000_t75" style="width:3.75pt;height:1.5pt;visibility:visible">
                  <v:imagedata r:id="rId12" o:title=""/>
                </v:shape>
              </w:pict>
            </w:r>
            <w:r w:rsidRPr="007C274D">
              <w:rPr>
                <w:spacing w:val="-3"/>
                <w:position w:val="1"/>
                <w:sz w:val="24"/>
              </w:rPr>
              <w:t xml:space="preserve"> </w:t>
            </w:r>
            <w:r w:rsidRPr="007C274D">
              <w:rPr>
                <w:position w:val="1"/>
                <w:sz w:val="24"/>
              </w:rPr>
              <w:t xml:space="preserve">проведение </w:t>
            </w:r>
            <w:r w:rsidRPr="007C274D">
              <w:rPr>
                <w:sz w:val="24"/>
              </w:rPr>
              <w:t>родительских собраний по вопросам воспитания, взаимоотношений обучающихся и педагогов, условий обучения и воспитания;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817"/>
              </w:tabs>
              <w:spacing w:before="48" w:line="259" w:lineRule="auto"/>
              <w:ind w:left="175" w:right="128"/>
              <w:jc w:val="both"/>
              <w:rPr>
                <w:sz w:val="24"/>
              </w:rPr>
            </w:pPr>
            <w:r w:rsidRPr="007C274D">
              <w:rPr>
                <w:sz w:val="24"/>
              </w:rPr>
              <w:t xml:space="preserve">- привлечение родителей к подготовке и проведению мероприятий воспитательной </w:t>
            </w:r>
            <w:r w:rsidRPr="007C274D">
              <w:rPr>
                <w:spacing w:val="-2"/>
                <w:sz w:val="24"/>
              </w:rPr>
              <w:t>направленности.</w:t>
            </w:r>
          </w:p>
          <w:p w:rsidR="00562CA7" w:rsidRPr="007C274D" w:rsidRDefault="00562CA7" w:rsidP="007C274D">
            <w:pPr>
              <w:pStyle w:val="TableParagraph"/>
              <w:spacing w:before="19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профессиональные</w:t>
            </w:r>
            <w:r w:rsidRPr="007C274D">
              <w:rPr>
                <w:spacing w:val="73"/>
                <w:sz w:val="24"/>
              </w:rPr>
              <w:t xml:space="preserve"> </w:t>
            </w:r>
            <w:r w:rsidRPr="007C274D">
              <w:rPr>
                <w:sz w:val="24"/>
              </w:rPr>
              <w:t>встречи,</w:t>
            </w:r>
            <w:r w:rsidRPr="007C274D">
              <w:rPr>
                <w:spacing w:val="77"/>
                <w:sz w:val="24"/>
              </w:rPr>
              <w:t xml:space="preserve"> </w:t>
            </w:r>
            <w:r w:rsidRPr="007C274D">
              <w:rPr>
                <w:sz w:val="24"/>
              </w:rPr>
              <w:t>диалоги</w:t>
            </w:r>
            <w:r w:rsidRPr="007C274D">
              <w:rPr>
                <w:spacing w:val="50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с</w:t>
            </w:r>
            <w:r w:rsidRPr="007C274D">
              <w:rPr>
                <w:spacing w:val="76"/>
                <w:sz w:val="24"/>
              </w:rPr>
              <w:t xml:space="preserve"> </w:t>
            </w:r>
            <w:r w:rsidRPr="007C274D">
              <w:rPr>
                <w:sz w:val="24"/>
              </w:rPr>
              <w:t>приглашением</w:t>
            </w:r>
            <w:r w:rsidRPr="007C274D">
              <w:rPr>
                <w:spacing w:val="76"/>
                <w:sz w:val="24"/>
              </w:rPr>
              <w:t xml:space="preserve"> </w:t>
            </w:r>
            <w:r w:rsidRPr="007C274D">
              <w:rPr>
                <w:sz w:val="24"/>
              </w:rPr>
              <w:t>родителей</w:t>
            </w:r>
            <w:r w:rsidRPr="007C274D">
              <w:rPr>
                <w:spacing w:val="50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(законных</w:t>
            </w:r>
            <w:r w:rsidRPr="007C274D">
              <w:rPr>
                <w:spacing w:val="78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представителей),</w:t>
            </w:r>
          </w:p>
          <w:p w:rsidR="00562CA7" w:rsidRPr="007C274D" w:rsidRDefault="00562CA7" w:rsidP="007C274D">
            <w:pPr>
              <w:pStyle w:val="TableParagraph"/>
              <w:spacing w:before="55"/>
              <w:jc w:val="both"/>
              <w:rPr>
                <w:sz w:val="24"/>
              </w:rPr>
            </w:pPr>
            <w:r w:rsidRPr="007C274D">
              <w:rPr>
                <w:sz w:val="24"/>
              </w:rPr>
              <w:t>работающих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по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профессии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/специальности,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чествование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трудовых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династий</w:t>
            </w:r>
            <w:r w:rsidRPr="007C274D">
              <w:rPr>
                <w:spacing w:val="56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специальности</w:t>
            </w:r>
          </w:p>
        </w:tc>
      </w:tr>
      <w:tr w:rsidR="00562CA7" w:rsidTr="007C274D">
        <w:trPr>
          <w:trHeight w:val="393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68" w:lineRule="exact"/>
              <w:rPr>
                <w:sz w:val="24"/>
              </w:rPr>
            </w:pPr>
            <w:r w:rsidRPr="007C274D">
              <w:rPr>
                <w:sz w:val="24"/>
              </w:rPr>
              <w:t>- совместные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мероприятия,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посвященные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профессиональным праздникам</w:t>
            </w:r>
          </w:p>
        </w:tc>
      </w:tr>
    </w:tbl>
    <w:p w:rsidR="00562CA7" w:rsidRDefault="00562CA7">
      <w:pPr>
        <w:spacing w:before="138"/>
        <w:rPr>
          <w:b/>
          <w:sz w:val="24"/>
        </w:rPr>
      </w:pPr>
    </w:p>
    <w:p w:rsidR="00562CA7" w:rsidRDefault="00562CA7">
      <w:pPr>
        <w:pStyle w:val="BodyText"/>
        <w:ind w:left="140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безопасность»</w:t>
      </w:r>
    </w:p>
    <w:p w:rsidR="00562CA7" w:rsidRDefault="00562CA7">
      <w:pPr>
        <w:spacing w:before="11"/>
        <w:rPr>
          <w:b/>
          <w:sz w:val="11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3228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 w:right="125" w:firstLine="707"/>
              <w:jc w:val="both"/>
              <w:rPr>
                <w:sz w:val="24"/>
              </w:rPr>
            </w:pPr>
            <w:r w:rsidRPr="007C274D">
              <w:rPr>
                <w:sz w:val="24"/>
              </w:rPr>
      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174"/>
              </w:tabs>
              <w:spacing w:before="47" w:line="273" w:lineRule="auto"/>
              <w:ind w:right="131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организацию</w:t>
            </w:r>
            <w:r w:rsidRPr="007C274D">
              <w:rPr>
                <w:spacing w:val="-12"/>
                <w:sz w:val="24"/>
              </w:rPr>
              <w:t xml:space="preserve"> </w:t>
            </w:r>
            <w:r w:rsidRPr="007C274D">
              <w:rPr>
                <w:sz w:val="24"/>
              </w:rPr>
              <w:t>деятельности</w:t>
            </w:r>
            <w:r w:rsidRPr="007C274D">
              <w:rPr>
                <w:spacing w:val="-11"/>
                <w:sz w:val="24"/>
              </w:rPr>
              <w:t xml:space="preserve"> </w:t>
            </w:r>
            <w:r w:rsidRPr="007C274D">
              <w:rPr>
                <w:sz w:val="24"/>
              </w:rPr>
              <w:t>педагогического</w:t>
            </w:r>
            <w:r w:rsidRPr="007C274D">
              <w:rPr>
                <w:spacing w:val="-13"/>
                <w:sz w:val="24"/>
              </w:rPr>
              <w:t xml:space="preserve"> </w:t>
            </w:r>
            <w:r w:rsidRPr="007C274D">
              <w:rPr>
                <w:sz w:val="24"/>
              </w:rPr>
              <w:t>коллектива</w:t>
            </w:r>
            <w:r w:rsidRPr="007C274D">
              <w:rPr>
                <w:spacing w:val="-14"/>
                <w:sz w:val="24"/>
              </w:rPr>
              <w:t xml:space="preserve"> </w:t>
            </w:r>
            <w:r w:rsidRPr="007C274D">
              <w:rPr>
                <w:sz w:val="24"/>
              </w:rPr>
              <w:t>по</w:t>
            </w:r>
            <w:r w:rsidRPr="007C274D">
              <w:rPr>
                <w:spacing w:val="-13"/>
                <w:sz w:val="24"/>
              </w:rPr>
              <w:t xml:space="preserve"> </w:t>
            </w:r>
            <w:r w:rsidRPr="007C274D">
              <w:rPr>
                <w:sz w:val="24"/>
              </w:rPr>
              <w:t>созданию</w:t>
            </w:r>
            <w:r w:rsidRPr="007C274D">
              <w:rPr>
                <w:spacing w:val="-12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13"/>
                <w:sz w:val="24"/>
              </w:rPr>
              <w:t xml:space="preserve"> </w:t>
            </w:r>
            <w:r w:rsidRPr="007C274D">
              <w:rPr>
                <w:sz w:val="24"/>
              </w:rPr>
              <w:t>образовательной организации безопасной среды как условия успешной воспитательной деятельности;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215"/>
              </w:tabs>
              <w:spacing w:before="51" w:line="271" w:lineRule="auto"/>
              <w:ind w:right="121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</w:t>
            </w:r>
            <w:r w:rsidRPr="007C274D">
              <w:rPr>
                <w:spacing w:val="2"/>
                <w:sz w:val="24"/>
              </w:rPr>
              <w:t xml:space="preserve"> </w:t>
            </w:r>
            <w:r w:rsidRPr="007C274D">
              <w:rPr>
                <w:sz w:val="24"/>
              </w:rPr>
              <w:t>объединения,</w:t>
            </w:r>
            <w:r w:rsidRPr="007C274D">
              <w:rPr>
                <w:spacing w:val="7"/>
                <w:sz w:val="24"/>
              </w:rPr>
              <w:t xml:space="preserve"> </w:t>
            </w:r>
            <w:r w:rsidRPr="007C274D">
              <w:rPr>
                <w:sz w:val="24"/>
              </w:rPr>
              <w:t>культы,</w:t>
            </w:r>
            <w:r w:rsidRPr="007C274D">
              <w:rPr>
                <w:spacing w:val="6"/>
                <w:sz w:val="24"/>
              </w:rPr>
              <w:t xml:space="preserve"> </w:t>
            </w:r>
            <w:r w:rsidRPr="007C274D">
              <w:rPr>
                <w:sz w:val="24"/>
              </w:rPr>
              <w:t>субкультуры,</w:t>
            </w:r>
            <w:r w:rsidRPr="007C274D">
              <w:rPr>
                <w:spacing w:val="6"/>
                <w:sz w:val="24"/>
              </w:rPr>
              <w:t xml:space="preserve"> </w:t>
            </w:r>
            <w:r w:rsidRPr="007C274D">
              <w:rPr>
                <w:sz w:val="24"/>
              </w:rPr>
              <w:t>группы</w:t>
            </w:r>
            <w:r w:rsidRPr="007C274D">
              <w:rPr>
                <w:spacing w:val="5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6"/>
                <w:sz w:val="24"/>
              </w:rPr>
              <w:t xml:space="preserve"> </w:t>
            </w:r>
            <w:r w:rsidRPr="007C274D">
              <w:rPr>
                <w:sz w:val="24"/>
              </w:rPr>
              <w:t>социальных</w:t>
            </w:r>
            <w:r w:rsidRPr="007C274D">
              <w:rPr>
                <w:spacing w:val="8"/>
                <w:sz w:val="24"/>
              </w:rPr>
              <w:t xml:space="preserve"> </w:t>
            </w:r>
            <w:r w:rsidRPr="007C274D">
              <w:rPr>
                <w:sz w:val="24"/>
              </w:rPr>
              <w:t>сетях;</w:t>
            </w:r>
            <w:r w:rsidRPr="007C274D">
              <w:rPr>
                <w:spacing w:val="5"/>
                <w:sz w:val="24"/>
              </w:rPr>
              <w:t xml:space="preserve"> </w:t>
            </w:r>
            <w:r w:rsidRPr="007C274D">
              <w:rPr>
                <w:sz w:val="24"/>
              </w:rPr>
              <w:t>по</w:t>
            </w:r>
            <w:r w:rsidRPr="007C274D">
              <w:rPr>
                <w:spacing w:val="6"/>
                <w:sz w:val="24"/>
              </w:rPr>
              <w:t xml:space="preserve"> </w:t>
            </w:r>
            <w:r w:rsidRPr="007C274D">
              <w:rPr>
                <w:sz w:val="24"/>
              </w:rPr>
              <w:t>безопасности</w:t>
            </w:r>
            <w:r w:rsidRPr="007C274D">
              <w:rPr>
                <w:spacing w:val="9"/>
                <w:sz w:val="24"/>
              </w:rPr>
              <w:t xml:space="preserve"> </w:t>
            </w:r>
            <w:r w:rsidRPr="007C274D">
              <w:rPr>
                <w:spacing w:val="-10"/>
                <w:sz w:val="24"/>
              </w:rPr>
              <w:t>в</w:t>
            </w:r>
          </w:p>
          <w:p w:rsidR="00562CA7" w:rsidRPr="007C274D" w:rsidRDefault="00562CA7" w:rsidP="007C274D">
            <w:pPr>
              <w:pStyle w:val="TableParagraph"/>
              <w:spacing w:line="274" w:lineRule="exact"/>
              <w:ind w:left="175"/>
              <w:jc w:val="both"/>
              <w:rPr>
                <w:sz w:val="24"/>
              </w:rPr>
            </w:pPr>
            <w:r w:rsidRPr="007C274D">
              <w:rPr>
                <w:sz w:val="24"/>
              </w:rPr>
              <w:t>цифровой</w:t>
            </w:r>
            <w:r w:rsidRPr="007C274D">
              <w:rPr>
                <w:spacing w:val="18"/>
                <w:sz w:val="24"/>
              </w:rPr>
              <w:t xml:space="preserve"> </w:t>
            </w:r>
            <w:r w:rsidRPr="007C274D">
              <w:rPr>
                <w:sz w:val="24"/>
              </w:rPr>
              <w:t>среде,</w:t>
            </w:r>
            <w:r w:rsidRPr="007C274D">
              <w:rPr>
                <w:spacing w:val="23"/>
                <w:sz w:val="24"/>
              </w:rPr>
              <w:t xml:space="preserve"> </w:t>
            </w:r>
            <w:r w:rsidRPr="007C274D">
              <w:rPr>
                <w:sz w:val="24"/>
              </w:rPr>
              <w:t>на</w:t>
            </w:r>
            <w:r w:rsidRPr="007C274D">
              <w:rPr>
                <w:spacing w:val="21"/>
                <w:sz w:val="24"/>
              </w:rPr>
              <w:t xml:space="preserve"> </w:t>
            </w:r>
            <w:r w:rsidRPr="007C274D">
              <w:rPr>
                <w:sz w:val="24"/>
              </w:rPr>
              <w:t>транспорте,</w:t>
            </w:r>
            <w:r w:rsidRPr="007C274D">
              <w:rPr>
                <w:spacing w:val="22"/>
                <w:sz w:val="24"/>
              </w:rPr>
              <w:t xml:space="preserve"> </w:t>
            </w:r>
            <w:r w:rsidRPr="007C274D">
              <w:rPr>
                <w:sz w:val="24"/>
              </w:rPr>
              <w:t>на</w:t>
            </w:r>
            <w:r w:rsidRPr="007C274D">
              <w:rPr>
                <w:spacing w:val="21"/>
                <w:sz w:val="24"/>
              </w:rPr>
              <w:t xml:space="preserve"> </w:t>
            </w:r>
            <w:r w:rsidRPr="007C274D">
              <w:rPr>
                <w:sz w:val="24"/>
              </w:rPr>
              <w:t>воде,</w:t>
            </w:r>
            <w:r w:rsidRPr="007C274D">
              <w:rPr>
                <w:spacing w:val="23"/>
                <w:sz w:val="24"/>
              </w:rPr>
              <w:t xml:space="preserve"> </w:t>
            </w:r>
            <w:r w:rsidRPr="007C274D">
              <w:rPr>
                <w:sz w:val="24"/>
              </w:rPr>
              <w:t>безопасности</w:t>
            </w:r>
            <w:r w:rsidRPr="007C274D">
              <w:rPr>
                <w:spacing w:val="23"/>
                <w:sz w:val="24"/>
              </w:rPr>
              <w:t xml:space="preserve"> </w:t>
            </w:r>
            <w:r w:rsidRPr="007C274D">
              <w:rPr>
                <w:sz w:val="24"/>
              </w:rPr>
              <w:t>дорожного</w:t>
            </w:r>
            <w:r w:rsidRPr="007C274D">
              <w:rPr>
                <w:spacing w:val="23"/>
                <w:sz w:val="24"/>
              </w:rPr>
              <w:t xml:space="preserve"> </w:t>
            </w:r>
            <w:r w:rsidRPr="007C274D">
              <w:rPr>
                <w:sz w:val="24"/>
              </w:rPr>
              <w:t>движения,</w:t>
            </w:r>
            <w:r w:rsidRPr="007C274D">
              <w:rPr>
                <w:spacing w:val="20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противопожарной</w:t>
            </w:r>
          </w:p>
        </w:tc>
      </w:tr>
    </w:tbl>
    <w:p w:rsidR="00562CA7" w:rsidRDefault="00562CA7">
      <w:pPr>
        <w:pStyle w:val="TableParagraph"/>
        <w:spacing w:line="274" w:lineRule="exact"/>
        <w:jc w:val="both"/>
        <w:rPr>
          <w:sz w:val="24"/>
        </w:rPr>
        <w:sectPr w:rsidR="00562CA7">
          <w:pgSz w:w="11910" w:h="16840"/>
          <w:pgMar w:top="1160" w:right="425" w:bottom="280" w:left="992" w:header="710" w:footer="0" w:gutter="0"/>
          <w:cols w:space="720"/>
        </w:sectPr>
      </w:pPr>
    </w:p>
    <w:p w:rsidR="00562CA7" w:rsidRDefault="00562CA7">
      <w:pPr>
        <w:rPr>
          <w:b/>
          <w:sz w:val="7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3691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 w:right="131"/>
              <w:jc w:val="both"/>
              <w:rPr>
                <w:sz w:val="24"/>
              </w:rPr>
            </w:pPr>
            <w:r w:rsidRPr="007C274D">
              <w:rPr>
                <w:sz w:val="24"/>
              </w:rPr>
              <w:t>безопасности, антитеррористической и антиэкстремистской безопасности, гражданской обороне и т. д.);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251"/>
              </w:tabs>
              <w:spacing w:before="50" w:line="271" w:lineRule="auto"/>
              <w:ind w:right="125"/>
              <w:jc w:val="both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group id="docshapegroup6" o:spid="_x0000_s1031" style="position:absolute;left:0;text-align:left;margin-left:45.7pt;margin-top:-5.9pt;width:1.1pt;height:1.6pt;z-index:-251656192" coordorigin="914,-118" coordsize="22,32">
                  <v:shape id="docshape7" o:spid="_x0000_s1032" type="#_x0000_t75" style="position:absolute;left:914;top:-118;width:22;height:32">
                    <v:imagedata r:id="rId13" o:title=""/>
                  </v:shape>
                </v:group>
              </w:pict>
            </w:r>
            <w:r w:rsidRPr="007C274D">
              <w:rPr>
                <w:sz w:val="24"/>
              </w:rPr>
              <w:t xml:space="preserve">- сбор информации и регулярный мониторинг семей обучающихся, находящихся в </w:t>
            </w:r>
            <w:r w:rsidRPr="007C274D">
              <w:rPr>
                <w:position w:val="1"/>
                <w:sz w:val="24"/>
              </w:rPr>
              <w:t xml:space="preserve">сложной жизненной ситуации, профилактическая работа с неблагополучными семьями; </w:t>
            </w:r>
            <w:r w:rsidRPr="007C274D">
              <w:rPr>
                <w:noProof/>
                <w:spacing w:val="-22"/>
                <w:sz w:val="24"/>
                <w:lang w:eastAsia="ru-RU"/>
              </w:rPr>
              <w:pict>
                <v:shape id="Image 11" o:spid="_x0000_i1028" type="#_x0000_t75" style="width:6.75pt;height:8.25pt;visibility:visible">
                  <v:imagedata r:id="rId14" o:title=""/>
                </v:shape>
              </w:pict>
            </w:r>
            <w:r w:rsidRPr="007C274D">
              <w:rPr>
                <w:sz w:val="24"/>
              </w:rPr>
              <w:t xml:space="preserve"> организация психолого-педагогической поддержки обучающихся групп риска;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338"/>
              </w:tabs>
              <w:spacing w:before="53" w:line="273" w:lineRule="auto"/>
              <w:ind w:right="133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организацию работы по развитию у обучающихся навыков саморефлексии, самоконтроля, устойчивости к негативному воздействию, групповому давлению;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256"/>
              </w:tabs>
              <w:spacing w:before="50" w:line="273" w:lineRule="auto"/>
              <w:ind w:right="131"/>
              <w:jc w:val="both"/>
              <w:rPr>
                <w:sz w:val="24"/>
              </w:rPr>
            </w:pPr>
            <w:r w:rsidRPr="007C274D">
              <w:rPr>
                <w:sz w:val="24"/>
              </w:rPr>
              <w:t xml:space="preserve">- поддержку инициатив обучающихся, педагогов в сфере укрепления безопасности </w:t>
            </w:r>
            <w:r w:rsidRPr="007C274D">
              <w:rPr>
                <w:spacing w:val="-2"/>
                <w:sz w:val="24"/>
              </w:rPr>
              <w:t>жизнедеятельности.</w:t>
            </w:r>
          </w:p>
          <w:p w:rsidR="00562CA7" w:rsidRPr="007C274D" w:rsidRDefault="00562CA7" w:rsidP="007C274D">
            <w:pPr>
              <w:pStyle w:val="TableParagraph"/>
              <w:spacing w:before="8" w:line="332" w:lineRule="exact"/>
              <w:ind w:right="101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реализация элементов, программы профилактической направленности, реализуемые в ГБПОУ СМК и в социокультурном окружении в рамках просветительской деятельности по специальности</w:t>
            </w:r>
          </w:p>
        </w:tc>
      </w:tr>
      <w:tr w:rsidR="00562CA7" w:rsidTr="007C274D">
        <w:trPr>
          <w:trHeight w:val="405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0" w:lineRule="exact"/>
              <w:rPr>
                <w:sz w:val="24"/>
              </w:rPr>
            </w:pPr>
            <w:r w:rsidRPr="007C274D">
              <w:rPr>
                <w:sz w:val="24"/>
              </w:rPr>
              <w:t>- организация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мероприятий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по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безопасности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цифровой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среде,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связанных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 xml:space="preserve">со </w:t>
            </w:r>
            <w:r w:rsidRPr="007C274D">
              <w:rPr>
                <w:spacing w:val="-2"/>
                <w:sz w:val="24"/>
              </w:rPr>
              <w:t>специальностью</w:t>
            </w:r>
          </w:p>
        </w:tc>
      </w:tr>
      <w:tr w:rsidR="00562CA7" w:rsidTr="007C274D">
        <w:trPr>
          <w:trHeight w:val="751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88" w:lineRule="auto"/>
              <w:ind w:right="103"/>
              <w:rPr>
                <w:sz w:val="24"/>
              </w:rPr>
            </w:pPr>
            <w:r w:rsidRPr="007C274D">
              <w:rPr>
                <w:sz w:val="24"/>
              </w:rPr>
              <w:t>- поддержка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инициатив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обучающихся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сфере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укрепления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безопасности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жизнедеятельности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ГБПОУ СМК, в том числе в рамках освоения образовательных программ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специальности</w:t>
            </w:r>
          </w:p>
        </w:tc>
      </w:tr>
    </w:tbl>
    <w:p w:rsidR="00562CA7" w:rsidRDefault="00562CA7">
      <w:pPr>
        <w:spacing w:before="138"/>
        <w:rPr>
          <w:b/>
          <w:sz w:val="24"/>
        </w:rPr>
      </w:pPr>
    </w:p>
    <w:p w:rsidR="00562CA7" w:rsidRDefault="00562CA7">
      <w:pPr>
        <w:pStyle w:val="BodyText"/>
        <w:spacing w:before="1"/>
        <w:ind w:left="140"/>
      </w:pPr>
      <w:r>
        <w:t>Модуль</w:t>
      </w:r>
      <w:r>
        <w:rPr>
          <w:spacing w:val="-5"/>
        </w:rPr>
        <w:t xml:space="preserve"> </w:t>
      </w:r>
      <w:r>
        <w:t>«Социальное</w:t>
      </w:r>
      <w:r>
        <w:rPr>
          <w:spacing w:val="-7"/>
        </w:rPr>
        <w:t xml:space="preserve"> </w:t>
      </w:r>
      <w:r>
        <w:t>партнёрство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</w:p>
    <w:p w:rsidR="00562CA7" w:rsidRDefault="00562CA7">
      <w:pPr>
        <w:spacing w:before="11"/>
        <w:rPr>
          <w:b/>
          <w:sz w:val="11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8189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340" w:lineRule="auto"/>
              <w:ind w:left="175" w:right="120" w:firstLine="707"/>
              <w:jc w:val="both"/>
              <w:rPr>
                <w:sz w:val="24"/>
              </w:rPr>
            </w:pPr>
            <w:r w:rsidRPr="007C274D">
              <w:rPr>
                <w:sz w:val="24"/>
              </w:rPr>
              <w:t xml:space="preserve">Реализация воспитательного потенциала социального партнёрства образовательной </w:t>
            </w:r>
            <w:r w:rsidRPr="007C274D">
              <w:rPr>
                <w:position w:val="1"/>
                <w:sz w:val="24"/>
              </w:rPr>
              <w:t xml:space="preserve">организацией, реализующей программы СПО, в том числе во взаимодействии с </w:t>
            </w:r>
            <w:r w:rsidRPr="007C274D">
              <w:rPr>
                <w:noProof/>
                <w:spacing w:val="16"/>
                <w:sz w:val="24"/>
                <w:lang w:eastAsia="ru-RU"/>
              </w:rPr>
              <w:pict>
                <v:shape id="Image 12" o:spid="_x0000_i1029" type="#_x0000_t75" style="width:.75pt;height:2.25pt;visibility:visible">
                  <v:imagedata r:id="rId15" o:title=""/>
                </v:shape>
              </w:pict>
            </w:r>
            <w:r w:rsidRPr="007C274D">
              <w:rPr>
                <w:position w:val="1"/>
                <w:sz w:val="24"/>
              </w:rPr>
              <w:t xml:space="preserve">предприятиями </w:t>
            </w:r>
            <w:r w:rsidRPr="007C274D">
              <w:rPr>
                <w:sz w:val="24"/>
              </w:rPr>
              <w:t>рынка труда, предусматривает</w:t>
            </w:r>
            <w:r w:rsidRPr="007C274D">
              <w:rPr>
                <w:spacing w:val="-2"/>
                <w:sz w:val="24"/>
              </w:rPr>
              <w:t>:</w:t>
            </w:r>
          </w:p>
          <w:p w:rsidR="00562CA7" w:rsidRPr="007C274D" w:rsidRDefault="00562CA7" w:rsidP="007C274D">
            <w:pPr>
              <w:pStyle w:val="TableParagraph"/>
              <w:tabs>
                <w:tab w:val="left" w:pos="817"/>
              </w:tabs>
              <w:spacing w:line="266" w:lineRule="auto"/>
              <w:ind w:left="175" w:right="121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производственных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практик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мероприятий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рамках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рабочей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программы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воспитания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817"/>
              </w:tabs>
              <w:spacing w:before="39" w:line="249" w:lineRule="auto"/>
              <w:ind w:left="175" w:right="124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участие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представителей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организаций-партнёров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проведении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мастер-классов,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аудиторных и внеаудиторных занятий, мероприятий профессиональной направленности;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817"/>
              </w:tabs>
              <w:spacing w:before="72" w:line="249" w:lineRule="auto"/>
              <w:ind w:left="175" w:right="129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проведение на базе организаций-партнёров отдельных аудиторных и внеаудиторных занятий, презентаций, лекций, акций воспитательной направленности;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817"/>
              </w:tabs>
              <w:spacing w:before="67" w:line="266" w:lineRule="auto"/>
              <w:ind w:left="175" w:right="120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 образовательной организации, реализующей программы СПО, муниципального образования, региона, страны;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817"/>
              </w:tabs>
              <w:spacing w:before="36" w:line="264" w:lineRule="auto"/>
              <w:ind w:left="175" w:right="123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 д. направленности), ориентированных на воспитание обучающихся, преобразование окружающего социума, позитивное воздействие на социальное окружение.</w:t>
            </w:r>
          </w:p>
        </w:tc>
      </w:tr>
    </w:tbl>
    <w:p w:rsidR="00562CA7" w:rsidRDefault="00562CA7">
      <w:pPr>
        <w:pStyle w:val="TableParagraph"/>
        <w:spacing w:line="264" w:lineRule="auto"/>
        <w:jc w:val="both"/>
        <w:rPr>
          <w:sz w:val="24"/>
        </w:rPr>
        <w:sectPr w:rsidR="00562CA7">
          <w:pgSz w:w="11910" w:h="16840"/>
          <w:pgMar w:top="1160" w:right="425" w:bottom="280" w:left="992" w:header="710" w:footer="0" w:gutter="0"/>
          <w:cols w:space="720"/>
        </w:sectPr>
      </w:pPr>
    </w:p>
    <w:p w:rsidR="00562CA7" w:rsidRDefault="00562CA7">
      <w:pPr>
        <w:rPr>
          <w:b/>
          <w:sz w:val="7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664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0" w:lineRule="exact"/>
              <w:rPr>
                <w:sz w:val="24"/>
              </w:rPr>
            </w:pPr>
            <w:r w:rsidRPr="007C274D">
              <w:rPr>
                <w:sz w:val="24"/>
              </w:rPr>
              <w:t>организация</w:t>
            </w:r>
            <w:r w:rsidRPr="007C274D">
              <w:rPr>
                <w:spacing w:val="30"/>
                <w:sz w:val="24"/>
              </w:rPr>
              <w:t xml:space="preserve">  </w:t>
            </w:r>
            <w:r w:rsidRPr="007C274D">
              <w:rPr>
                <w:sz w:val="24"/>
              </w:rPr>
              <w:t>взаимодействия</w:t>
            </w:r>
            <w:r w:rsidRPr="007C274D">
              <w:rPr>
                <w:spacing w:val="30"/>
                <w:sz w:val="24"/>
              </w:rPr>
              <w:t xml:space="preserve">  </w:t>
            </w:r>
            <w:r w:rsidRPr="007C274D">
              <w:rPr>
                <w:sz w:val="24"/>
              </w:rPr>
              <w:t>с</w:t>
            </w:r>
            <w:r w:rsidRPr="007C274D">
              <w:rPr>
                <w:spacing w:val="29"/>
                <w:sz w:val="24"/>
              </w:rPr>
              <w:t xml:space="preserve">  </w:t>
            </w:r>
            <w:r w:rsidRPr="007C274D">
              <w:rPr>
                <w:sz w:val="24"/>
              </w:rPr>
              <w:t>представителями</w:t>
            </w:r>
            <w:r w:rsidRPr="007C274D">
              <w:rPr>
                <w:spacing w:val="30"/>
                <w:sz w:val="24"/>
              </w:rPr>
              <w:t xml:space="preserve">  </w:t>
            </w:r>
            <w:r w:rsidRPr="007C274D">
              <w:rPr>
                <w:sz w:val="24"/>
              </w:rPr>
              <w:t>сферы</w:t>
            </w:r>
            <w:r w:rsidRPr="007C274D">
              <w:rPr>
                <w:spacing w:val="31"/>
                <w:sz w:val="24"/>
              </w:rPr>
              <w:t xml:space="preserve">  </w:t>
            </w:r>
            <w:r w:rsidRPr="007C274D">
              <w:rPr>
                <w:sz w:val="24"/>
              </w:rPr>
              <w:t>деятельности,</w:t>
            </w:r>
            <w:r w:rsidRPr="007C274D">
              <w:rPr>
                <w:spacing w:val="30"/>
                <w:sz w:val="24"/>
              </w:rPr>
              <w:t xml:space="preserve">  </w:t>
            </w:r>
            <w:r w:rsidRPr="007C274D">
              <w:rPr>
                <w:sz w:val="24"/>
              </w:rPr>
              <w:t>ознакомительных</w:t>
            </w:r>
            <w:r w:rsidRPr="007C274D">
              <w:rPr>
                <w:spacing w:val="34"/>
                <w:sz w:val="24"/>
              </w:rPr>
              <w:t xml:space="preserve">  </w:t>
            </w:r>
            <w:r w:rsidRPr="007C274D">
              <w:rPr>
                <w:spacing w:val="-10"/>
                <w:sz w:val="24"/>
              </w:rPr>
              <w:t>и</w:t>
            </w:r>
          </w:p>
          <w:p w:rsidR="00562CA7" w:rsidRPr="007C274D" w:rsidRDefault="00562CA7" w:rsidP="007C274D">
            <w:pPr>
              <w:pStyle w:val="TableParagraph"/>
              <w:spacing w:before="55"/>
              <w:rPr>
                <w:sz w:val="24"/>
              </w:rPr>
            </w:pPr>
            <w:r w:rsidRPr="007C274D">
              <w:rPr>
                <w:sz w:val="24"/>
              </w:rPr>
              <w:t>познавательных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экскурсий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с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целью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погружения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57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специальность</w:t>
            </w:r>
          </w:p>
        </w:tc>
      </w:tr>
      <w:tr w:rsidR="00562CA7" w:rsidTr="007C274D">
        <w:trPr>
          <w:trHeight w:val="661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68" w:lineRule="exact"/>
              <w:rPr>
                <w:sz w:val="24"/>
              </w:rPr>
            </w:pPr>
            <w:r w:rsidRPr="007C274D">
              <w:rPr>
                <w:sz w:val="24"/>
              </w:rPr>
              <w:t>организация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2"/>
                <w:sz w:val="24"/>
              </w:rPr>
              <w:t xml:space="preserve"> </w:t>
            </w:r>
            <w:r w:rsidRPr="007C274D">
              <w:rPr>
                <w:sz w:val="24"/>
              </w:rPr>
              <w:t>проведение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на базе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организаций-партнёров</w:t>
            </w:r>
            <w:r w:rsidRPr="007C274D">
              <w:rPr>
                <w:spacing w:val="1"/>
                <w:sz w:val="24"/>
              </w:rPr>
              <w:t xml:space="preserve"> </w:t>
            </w:r>
            <w:r w:rsidRPr="007C274D">
              <w:rPr>
                <w:sz w:val="24"/>
              </w:rPr>
              <w:t>мероприятий, посвященных</w:t>
            </w:r>
            <w:r w:rsidRPr="007C274D">
              <w:rPr>
                <w:spacing w:val="7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профессии</w:t>
            </w:r>
          </w:p>
          <w:p w:rsidR="00562CA7" w:rsidRPr="007C274D" w:rsidRDefault="00562CA7" w:rsidP="007C274D">
            <w:pPr>
              <w:pStyle w:val="TableParagraph"/>
              <w:spacing w:before="55"/>
              <w:rPr>
                <w:sz w:val="24"/>
              </w:rPr>
            </w:pPr>
            <w:r w:rsidRPr="007C274D">
              <w:rPr>
                <w:sz w:val="24"/>
              </w:rPr>
              <w:t>презентации,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лекции,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pacing w:val="-4"/>
                <w:sz w:val="24"/>
              </w:rPr>
              <w:t>акции</w:t>
            </w:r>
          </w:p>
        </w:tc>
      </w:tr>
      <w:tr w:rsidR="00562CA7" w:rsidTr="007C274D">
        <w:trPr>
          <w:trHeight w:val="662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68" w:lineRule="exact"/>
              <w:rPr>
                <w:sz w:val="24"/>
              </w:rPr>
            </w:pPr>
            <w:r w:rsidRPr="007C274D">
              <w:rPr>
                <w:sz w:val="24"/>
              </w:rPr>
              <w:t>реализация</w:t>
            </w:r>
            <w:r w:rsidRPr="007C274D">
              <w:rPr>
                <w:spacing w:val="3"/>
                <w:sz w:val="24"/>
              </w:rPr>
              <w:t xml:space="preserve"> </w:t>
            </w:r>
            <w:r w:rsidRPr="007C274D">
              <w:rPr>
                <w:sz w:val="24"/>
              </w:rPr>
              <w:t>социальных</w:t>
            </w:r>
            <w:r w:rsidRPr="007C274D">
              <w:rPr>
                <w:spacing w:val="5"/>
                <w:sz w:val="24"/>
              </w:rPr>
              <w:t xml:space="preserve"> </w:t>
            </w:r>
            <w:r w:rsidRPr="007C274D">
              <w:rPr>
                <w:sz w:val="24"/>
              </w:rPr>
              <w:t>проектов</w:t>
            </w:r>
            <w:r w:rsidRPr="007C274D">
              <w:rPr>
                <w:spacing w:val="6"/>
                <w:sz w:val="24"/>
              </w:rPr>
              <w:t xml:space="preserve"> </w:t>
            </w:r>
            <w:r w:rsidRPr="007C274D">
              <w:rPr>
                <w:sz w:val="24"/>
              </w:rPr>
              <w:t>по</w:t>
            </w:r>
            <w:r w:rsidRPr="007C274D">
              <w:rPr>
                <w:spacing w:val="76"/>
                <w:sz w:val="24"/>
              </w:rPr>
              <w:t xml:space="preserve"> </w:t>
            </w:r>
            <w:r w:rsidRPr="007C274D">
              <w:rPr>
                <w:sz w:val="24"/>
              </w:rPr>
              <w:t>специальности,</w:t>
            </w:r>
            <w:r w:rsidRPr="007C274D">
              <w:rPr>
                <w:spacing w:val="6"/>
                <w:sz w:val="24"/>
              </w:rPr>
              <w:t xml:space="preserve"> </w:t>
            </w:r>
            <w:r w:rsidRPr="007C274D">
              <w:rPr>
                <w:sz w:val="24"/>
              </w:rPr>
              <w:t>разрабатываемых</w:t>
            </w:r>
            <w:r w:rsidRPr="007C274D">
              <w:rPr>
                <w:spacing w:val="8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9"/>
                <w:sz w:val="24"/>
              </w:rPr>
              <w:t xml:space="preserve"> </w:t>
            </w:r>
            <w:r w:rsidRPr="007C274D">
              <w:rPr>
                <w:sz w:val="24"/>
              </w:rPr>
              <w:t>реализуемых</w:t>
            </w:r>
            <w:r w:rsidRPr="007C274D">
              <w:rPr>
                <w:spacing w:val="8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совместно</w:t>
            </w:r>
          </w:p>
          <w:p w:rsidR="00562CA7" w:rsidRPr="007C274D" w:rsidRDefault="00562CA7" w:rsidP="007C274D">
            <w:pPr>
              <w:pStyle w:val="TableParagraph"/>
              <w:spacing w:before="55"/>
              <w:rPr>
                <w:sz w:val="24"/>
              </w:rPr>
            </w:pPr>
            <w:r w:rsidRPr="007C274D">
              <w:rPr>
                <w:sz w:val="24"/>
              </w:rPr>
              <w:t>обучающимися,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педагогами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с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организациями-</w:t>
            </w:r>
            <w:r w:rsidRPr="007C274D">
              <w:rPr>
                <w:spacing w:val="-2"/>
                <w:sz w:val="24"/>
              </w:rPr>
              <w:t>партнёрами</w:t>
            </w:r>
          </w:p>
        </w:tc>
      </w:tr>
    </w:tbl>
    <w:p w:rsidR="00562CA7" w:rsidRDefault="00562CA7">
      <w:pPr>
        <w:spacing w:before="53"/>
        <w:rPr>
          <w:b/>
          <w:sz w:val="24"/>
        </w:rPr>
      </w:pPr>
    </w:p>
    <w:p w:rsidR="00562CA7" w:rsidRDefault="00562CA7">
      <w:pPr>
        <w:pStyle w:val="BodyText"/>
        <w:spacing w:after="59"/>
        <w:ind w:left="140"/>
      </w:pPr>
      <w:r>
        <w:t>Модуль</w:t>
      </w:r>
      <w:r>
        <w:rPr>
          <w:spacing w:val="-7"/>
        </w:rPr>
        <w:t xml:space="preserve"> </w:t>
      </w:r>
      <w:r>
        <w:t>«Профессиональное</w:t>
      </w:r>
      <w:r>
        <w:rPr>
          <w:spacing w:val="-5"/>
        </w:rPr>
        <w:t xml:space="preserve"> </w:t>
      </w:r>
      <w:r>
        <w:t>развитие,</w:t>
      </w:r>
      <w:r>
        <w:rPr>
          <w:spacing w:val="-4"/>
        </w:rPr>
        <w:t xml:space="preserve"> </w:t>
      </w:r>
      <w:r>
        <w:t>адаптация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8279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1" w:lineRule="auto"/>
              <w:ind w:left="175" w:right="125" w:firstLine="707"/>
              <w:jc w:val="both"/>
              <w:rPr>
                <w:sz w:val="24"/>
              </w:rPr>
            </w:pPr>
            <w:r w:rsidRPr="007C274D">
              <w:rPr>
                <w:sz w:val="24"/>
              </w:rPr>
              <w:t>Реализация воспитательного потенциала работы по профессиональному развитию, адаптации и трудоустройству в образовательной организации, реализующей программы СПС), предусматривает:</w:t>
            </w:r>
          </w:p>
          <w:p w:rsidR="00562CA7" w:rsidRPr="007C274D" w:rsidRDefault="00562CA7" w:rsidP="007C274D">
            <w:pPr>
              <w:pStyle w:val="TableParagraph"/>
              <w:tabs>
                <w:tab w:val="left" w:pos="817"/>
              </w:tabs>
              <w:spacing w:line="259" w:lineRule="auto"/>
              <w:ind w:left="175" w:right="127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участие в конкурсах, фестивалях, олимпиадах профессионального мастерства (в т. ч. международных),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работе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над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профессиональными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проектами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различного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уровня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(регионального, всероссийского, международного) и др.;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817"/>
              </w:tabs>
              <w:spacing w:before="52" w:line="264" w:lineRule="auto"/>
              <w:ind w:left="175" w:right="121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 ярмарок вакансий, дней открытых дверей на предприятиях, в организациях высшего образования и др.);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817"/>
              </w:tabs>
              <w:spacing w:before="37" w:line="249" w:lineRule="auto"/>
              <w:ind w:left="175" w:right="132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экскурсии (на предприятия, в организации), дающие углублённые представления о выбранной специальности и условиях работы;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817"/>
              </w:tabs>
              <w:spacing w:before="57" w:line="264" w:lineRule="auto"/>
              <w:ind w:left="175" w:right="122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организацию мероприятий, посвященных истории организаций/предприятий партнёров; встреч с представителями коллективов, с сотрудниками-стажистами, представителями трудовых династий, авторитетными специалистами, героями и ветеранами труда, представителями профессиональных династий;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817"/>
              </w:tabs>
              <w:spacing w:before="59" w:line="264" w:lineRule="auto"/>
              <w:ind w:left="175" w:right="121"/>
              <w:jc w:val="both"/>
              <w:rPr>
                <w:sz w:val="24"/>
              </w:rPr>
            </w:pPr>
            <w:r w:rsidRPr="007C274D">
              <w:rPr>
                <w:sz w:val="24"/>
              </w:rPr>
              <w:t>- 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области, онлайн курсов по интересующим темам и направлениям профессионального образования;</w:t>
            </w:r>
          </w:p>
          <w:p w:rsidR="00562CA7" w:rsidRPr="007C274D" w:rsidRDefault="00562CA7" w:rsidP="007C274D">
            <w:pPr>
              <w:pStyle w:val="TableParagraph"/>
              <w:tabs>
                <w:tab w:val="left" w:pos="817"/>
              </w:tabs>
              <w:spacing w:before="39" w:line="264" w:lineRule="auto"/>
              <w:ind w:left="175" w:right="127"/>
              <w:jc w:val="both"/>
              <w:rPr>
                <w:sz w:val="24"/>
              </w:rPr>
            </w:pPr>
            <w:r w:rsidRPr="007C274D">
              <w:rPr>
                <w:sz w:val="24"/>
              </w:rPr>
              <w:t xml:space="preserve">- консультирование обучающихся по вопросам построения ими профессиональной карьеры </w:t>
            </w:r>
            <w:r w:rsidRPr="007C274D">
              <w:rPr>
                <w:position w:val="1"/>
                <w:sz w:val="24"/>
              </w:rPr>
              <w:t>и</w:t>
            </w:r>
            <w:r w:rsidRPr="007C274D">
              <w:rPr>
                <w:spacing w:val="-4"/>
                <w:position w:val="1"/>
                <w:sz w:val="24"/>
              </w:rPr>
              <w:t xml:space="preserve"> </w:t>
            </w:r>
            <w:r w:rsidRPr="007C274D">
              <w:rPr>
                <w:position w:val="1"/>
                <w:sz w:val="24"/>
              </w:rPr>
              <w:t>планов</w:t>
            </w:r>
            <w:r w:rsidRPr="007C274D">
              <w:rPr>
                <w:spacing w:val="-5"/>
                <w:position w:val="1"/>
                <w:sz w:val="24"/>
              </w:rPr>
              <w:t xml:space="preserve"> </w:t>
            </w:r>
            <w:r w:rsidRPr="007C274D">
              <w:rPr>
                <w:position w:val="1"/>
                <w:sz w:val="24"/>
              </w:rPr>
              <w:t>на</w:t>
            </w:r>
            <w:r w:rsidRPr="007C274D">
              <w:rPr>
                <w:spacing w:val="-8"/>
                <w:position w:val="1"/>
                <w:sz w:val="24"/>
              </w:rPr>
              <w:t xml:space="preserve"> </w:t>
            </w:r>
            <w:r w:rsidRPr="007C274D">
              <w:rPr>
                <w:position w:val="1"/>
                <w:sz w:val="24"/>
              </w:rPr>
              <w:t>будущую</w:t>
            </w:r>
            <w:r w:rsidRPr="007C274D">
              <w:rPr>
                <w:spacing w:val="-4"/>
                <w:position w:val="1"/>
                <w:sz w:val="24"/>
              </w:rPr>
              <w:t xml:space="preserve"> </w:t>
            </w:r>
            <w:r w:rsidRPr="007C274D">
              <w:rPr>
                <w:position w:val="1"/>
                <w:sz w:val="24"/>
              </w:rPr>
              <w:t>жизнь</w:t>
            </w:r>
            <w:r w:rsidRPr="007C274D">
              <w:rPr>
                <w:spacing w:val="-4"/>
                <w:position w:val="1"/>
                <w:sz w:val="24"/>
              </w:rPr>
              <w:t xml:space="preserve"> </w:t>
            </w:r>
            <w:r w:rsidRPr="007C274D">
              <w:rPr>
                <w:position w:val="1"/>
                <w:sz w:val="24"/>
              </w:rPr>
              <w:t>с</w:t>
            </w:r>
            <w:r w:rsidRPr="007C274D">
              <w:rPr>
                <w:spacing w:val="-3"/>
                <w:position w:val="1"/>
                <w:sz w:val="24"/>
              </w:rPr>
              <w:t xml:space="preserve"> </w:t>
            </w:r>
            <w:r w:rsidRPr="007C274D">
              <w:rPr>
                <w:position w:val="1"/>
                <w:sz w:val="24"/>
              </w:rPr>
              <w:t>учётом</w:t>
            </w:r>
            <w:r w:rsidRPr="007C274D">
              <w:rPr>
                <w:spacing w:val="-4"/>
                <w:position w:val="1"/>
                <w:sz w:val="24"/>
              </w:rPr>
              <w:t xml:space="preserve"> </w:t>
            </w:r>
            <w:r w:rsidRPr="007C274D">
              <w:rPr>
                <w:position w:val="1"/>
                <w:sz w:val="24"/>
              </w:rPr>
              <w:t>индивидуальных</w:t>
            </w:r>
            <w:r w:rsidRPr="007C274D">
              <w:rPr>
                <w:spacing w:val="-3"/>
                <w:position w:val="1"/>
                <w:sz w:val="24"/>
              </w:rPr>
              <w:t xml:space="preserve"> </w:t>
            </w:r>
            <w:r w:rsidRPr="007C274D">
              <w:rPr>
                <w:position w:val="1"/>
                <w:sz w:val="24"/>
              </w:rPr>
              <w:t>особенностей,</w:t>
            </w:r>
            <w:r w:rsidRPr="007C274D">
              <w:rPr>
                <w:spacing w:val="-9"/>
                <w:position w:val="1"/>
                <w:sz w:val="24"/>
              </w:rPr>
              <w:t xml:space="preserve"> </w:t>
            </w:r>
            <w:r w:rsidRPr="007C274D">
              <w:rPr>
                <w:position w:val="1"/>
                <w:sz w:val="24"/>
              </w:rPr>
              <w:t>интересов,</w:t>
            </w:r>
            <w:r w:rsidRPr="007C274D">
              <w:rPr>
                <w:spacing w:val="-4"/>
                <w:position w:val="1"/>
                <w:sz w:val="24"/>
              </w:rPr>
              <w:t xml:space="preserve"> </w:t>
            </w:r>
            <w:r w:rsidRPr="007C274D">
              <w:rPr>
                <w:position w:val="1"/>
                <w:sz w:val="24"/>
              </w:rPr>
              <w:t>потребностей;</w:t>
            </w:r>
            <w:r w:rsidRPr="007C274D">
              <w:rPr>
                <w:spacing w:val="-9"/>
                <w:position w:val="1"/>
                <w:sz w:val="24"/>
              </w:rPr>
              <w:t xml:space="preserve"> </w:t>
            </w:r>
            <w:r w:rsidRPr="007C274D">
              <w:rPr>
                <w:noProof/>
                <w:spacing w:val="-5"/>
                <w:sz w:val="24"/>
                <w:lang w:eastAsia="ru-RU"/>
              </w:rPr>
              <w:pict>
                <v:shape id="Image 13" o:spid="_x0000_i1030" type="#_x0000_t75" style="width:5.25pt;height:1.5pt;visibility:visible">
                  <v:imagedata r:id="rId16" o:title=""/>
                </v:shape>
              </w:pic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проведение тренингов, нацеленных на формирование рефлексивной культуры, совершенствование умений в области анализа и оценки результатов деятельности.</w:t>
            </w:r>
          </w:p>
          <w:p w:rsidR="00562CA7" w:rsidRPr="007C274D" w:rsidRDefault="00562CA7" w:rsidP="007C274D">
            <w:pPr>
              <w:pStyle w:val="TableParagraph"/>
              <w:tabs>
                <w:tab w:val="left" w:pos="1803"/>
                <w:tab w:val="left" w:pos="3156"/>
                <w:tab w:val="left" w:pos="5603"/>
                <w:tab w:val="left" w:pos="7210"/>
                <w:tab w:val="left" w:pos="9191"/>
                <w:tab w:val="left" w:pos="9731"/>
              </w:tabs>
              <w:spacing w:before="3"/>
              <w:rPr>
                <w:sz w:val="24"/>
              </w:rPr>
            </w:pPr>
            <w:r w:rsidRPr="007C274D">
              <w:rPr>
                <w:spacing w:val="-2"/>
                <w:sz w:val="24"/>
              </w:rPr>
              <w:t>организация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конкурса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профессионального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мастерства,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приуроченного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10"/>
                <w:sz w:val="24"/>
              </w:rPr>
              <w:t>к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5"/>
                <w:sz w:val="24"/>
              </w:rPr>
              <w:t>Дню</w:t>
            </w:r>
            <w:r w:rsidRPr="007C274D">
              <w:rPr>
                <w:sz w:val="24"/>
              </w:rPr>
              <w:t xml:space="preserve"> работников сельского хозяйства</w:t>
            </w:r>
          </w:p>
        </w:tc>
      </w:tr>
      <w:tr w:rsidR="00562CA7" w:rsidTr="007C274D">
        <w:trPr>
          <w:trHeight w:val="352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68" w:lineRule="exact"/>
              <w:rPr>
                <w:sz w:val="24"/>
              </w:rPr>
            </w:pPr>
            <w:r w:rsidRPr="007C274D">
              <w:rPr>
                <w:sz w:val="24"/>
              </w:rPr>
              <w:t>проведение</w:t>
            </w:r>
            <w:r w:rsidRPr="007C274D">
              <w:rPr>
                <w:spacing w:val="-8"/>
                <w:sz w:val="24"/>
              </w:rPr>
              <w:t xml:space="preserve"> </w:t>
            </w:r>
            <w:r w:rsidRPr="007C274D">
              <w:rPr>
                <w:sz w:val="24"/>
              </w:rPr>
              <w:t>практико-ориентированных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мероприятий</w:t>
            </w:r>
          </w:p>
        </w:tc>
      </w:tr>
    </w:tbl>
    <w:p w:rsidR="00562CA7" w:rsidRDefault="00562CA7">
      <w:pPr>
        <w:spacing w:before="233"/>
        <w:rPr>
          <w:b/>
          <w:sz w:val="24"/>
        </w:rPr>
      </w:pPr>
    </w:p>
    <w:p w:rsidR="00562CA7" w:rsidRDefault="00562CA7">
      <w:pPr>
        <w:pStyle w:val="Heading1"/>
        <w:spacing w:before="0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rPr>
          <w:spacing w:val="-2"/>
        </w:rPr>
        <w:t>ОРГАНИЗАЦИОННЫЙ</w:t>
      </w:r>
    </w:p>
    <w:p w:rsidR="00562CA7" w:rsidRDefault="00562CA7">
      <w:pPr>
        <w:pStyle w:val="ListParagraph"/>
        <w:numPr>
          <w:ilvl w:val="1"/>
          <w:numId w:val="1"/>
        </w:numPr>
        <w:tabs>
          <w:tab w:val="left" w:pos="1268"/>
        </w:tabs>
        <w:spacing w:before="161"/>
        <w:ind w:left="1268" w:hanging="419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562CA7" w:rsidRDefault="00562CA7">
      <w:pPr>
        <w:pStyle w:val="ListParagraph"/>
        <w:rPr>
          <w:b/>
          <w:sz w:val="24"/>
        </w:rPr>
        <w:sectPr w:rsidR="00562CA7">
          <w:pgSz w:w="11910" w:h="16840"/>
          <w:pgMar w:top="1160" w:right="425" w:bottom="280" w:left="992" w:header="710" w:footer="0" w:gutter="0"/>
          <w:cols w:space="720"/>
        </w:sectPr>
      </w:pPr>
    </w:p>
    <w:p w:rsidR="00562CA7" w:rsidRDefault="00562CA7">
      <w:pPr>
        <w:rPr>
          <w:b/>
          <w:sz w:val="7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1327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88" w:lineRule="auto"/>
              <w:ind w:right="100"/>
              <w:jc w:val="both"/>
              <w:rPr>
                <w:sz w:val="24"/>
              </w:rPr>
            </w:pPr>
            <w:r w:rsidRPr="007C274D">
              <w:rPr>
                <w:sz w:val="24"/>
              </w:rPr>
      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</w:t>
            </w:r>
            <w:r w:rsidRPr="007C274D">
              <w:rPr>
                <w:spacing w:val="27"/>
                <w:sz w:val="24"/>
              </w:rPr>
              <w:t xml:space="preserve"> </w:t>
            </w:r>
            <w:r w:rsidRPr="007C274D">
              <w:rPr>
                <w:sz w:val="24"/>
              </w:rPr>
              <w:t>на</w:t>
            </w:r>
            <w:r w:rsidRPr="007C274D">
              <w:rPr>
                <w:spacing w:val="27"/>
                <w:sz w:val="24"/>
              </w:rPr>
              <w:t xml:space="preserve"> </w:t>
            </w:r>
            <w:r w:rsidRPr="007C274D">
              <w:rPr>
                <w:sz w:val="24"/>
              </w:rPr>
              <w:t>иных</w:t>
            </w:r>
            <w:r w:rsidRPr="007C274D">
              <w:rPr>
                <w:spacing w:val="32"/>
                <w:sz w:val="24"/>
              </w:rPr>
              <w:t xml:space="preserve"> </w:t>
            </w:r>
            <w:r w:rsidRPr="007C274D">
              <w:rPr>
                <w:sz w:val="24"/>
              </w:rPr>
              <w:t>условиях,</w:t>
            </w:r>
            <w:r w:rsidRPr="007C274D">
              <w:rPr>
                <w:spacing w:val="27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27"/>
                <w:sz w:val="24"/>
              </w:rPr>
              <w:t xml:space="preserve"> </w:t>
            </w:r>
            <w:r w:rsidRPr="007C274D">
              <w:rPr>
                <w:sz w:val="24"/>
              </w:rPr>
              <w:t>том</w:t>
            </w:r>
            <w:r w:rsidRPr="007C274D">
              <w:rPr>
                <w:spacing w:val="28"/>
                <w:sz w:val="24"/>
              </w:rPr>
              <w:t xml:space="preserve"> </w:t>
            </w:r>
            <w:r w:rsidRPr="007C274D">
              <w:rPr>
                <w:sz w:val="24"/>
              </w:rPr>
              <w:t>числе</w:t>
            </w:r>
            <w:r w:rsidRPr="007C274D">
              <w:rPr>
                <w:spacing w:val="27"/>
                <w:sz w:val="24"/>
              </w:rPr>
              <w:t xml:space="preserve"> </w:t>
            </w:r>
            <w:r w:rsidRPr="007C274D">
              <w:rPr>
                <w:sz w:val="24"/>
              </w:rPr>
              <w:t>из</w:t>
            </w:r>
            <w:r w:rsidRPr="007C274D">
              <w:rPr>
                <w:spacing w:val="28"/>
                <w:sz w:val="24"/>
              </w:rPr>
              <w:t xml:space="preserve"> </w:t>
            </w:r>
            <w:r w:rsidRPr="007C274D">
              <w:rPr>
                <w:sz w:val="24"/>
              </w:rPr>
              <w:t>числа</w:t>
            </w:r>
            <w:r w:rsidRPr="007C274D">
              <w:rPr>
                <w:spacing w:val="27"/>
                <w:sz w:val="24"/>
              </w:rPr>
              <w:t xml:space="preserve"> </w:t>
            </w:r>
            <w:r w:rsidRPr="007C274D">
              <w:rPr>
                <w:sz w:val="24"/>
              </w:rPr>
              <w:t>руководителей</w:t>
            </w:r>
            <w:r w:rsidRPr="007C274D">
              <w:rPr>
                <w:spacing w:val="31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28"/>
                <w:sz w:val="24"/>
              </w:rPr>
              <w:t xml:space="preserve"> </w:t>
            </w:r>
            <w:r w:rsidRPr="007C274D">
              <w:rPr>
                <w:sz w:val="24"/>
              </w:rPr>
              <w:t>работников</w:t>
            </w:r>
            <w:r w:rsidRPr="007C274D">
              <w:rPr>
                <w:spacing w:val="27"/>
                <w:sz w:val="24"/>
              </w:rPr>
              <w:t xml:space="preserve"> </w:t>
            </w:r>
            <w:r w:rsidRPr="007C274D">
              <w:rPr>
                <w:sz w:val="24"/>
              </w:rPr>
              <w:t>организаций,</w:t>
            </w:r>
          </w:p>
          <w:p w:rsidR="00562CA7" w:rsidRPr="007C274D" w:rsidRDefault="00562CA7" w:rsidP="007C274D">
            <w:pPr>
              <w:pStyle w:val="TableParagraph"/>
              <w:jc w:val="both"/>
              <w:rPr>
                <w:sz w:val="24"/>
              </w:rPr>
            </w:pPr>
            <w:r w:rsidRPr="007C274D">
              <w:rPr>
                <w:sz w:val="24"/>
              </w:rPr>
              <w:t>направление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деятельности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которых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соответствует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области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профессиональной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деятельности</w:t>
            </w:r>
          </w:p>
        </w:tc>
      </w:tr>
      <w:tr w:rsidR="00562CA7" w:rsidTr="007C274D">
        <w:trPr>
          <w:trHeight w:val="993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68" w:lineRule="exact"/>
              <w:rPr>
                <w:sz w:val="24"/>
              </w:rPr>
            </w:pPr>
            <w:r w:rsidRPr="007C274D">
              <w:rPr>
                <w:sz w:val="24"/>
              </w:rPr>
              <w:t>разделение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функционала,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связанного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с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планированием,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организацией,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обеспечением,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реализацией</w:t>
            </w:r>
          </w:p>
          <w:p w:rsidR="00562CA7" w:rsidRPr="007C274D" w:rsidRDefault="00562CA7" w:rsidP="007C274D">
            <w:pPr>
              <w:pStyle w:val="TableParagraph"/>
              <w:spacing w:before="1" w:line="330" w:lineRule="atLeast"/>
              <w:rPr>
                <w:sz w:val="24"/>
              </w:rPr>
            </w:pPr>
            <w:r w:rsidRPr="007C274D">
              <w:rPr>
                <w:sz w:val="24"/>
              </w:rPr>
              <w:t>воспитательной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деятельности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осуществляется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на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основании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локальных</w:t>
            </w:r>
            <w:r w:rsidRPr="007C274D">
              <w:rPr>
                <w:spacing w:val="40"/>
                <w:sz w:val="24"/>
              </w:rPr>
              <w:t xml:space="preserve"> </w:t>
            </w:r>
            <w:r w:rsidRPr="007C274D">
              <w:rPr>
                <w:sz w:val="24"/>
              </w:rPr>
              <w:t>нормативно-правовых документов образовательной организации</w:t>
            </w:r>
          </w:p>
        </w:tc>
      </w:tr>
    </w:tbl>
    <w:p w:rsidR="00562CA7" w:rsidRDefault="00562CA7">
      <w:pPr>
        <w:spacing w:line="288" w:lineRule="auto"/>
        <w:ind w:left="140" w:firstLine="708"/>
        <w:rPr>
          <w:i/>
          <w:sz w:val="24"/>
        </w:rPr>
      </w:pPr>
      <w:r>
        <w:rPr>
          <w:i/>
          <w:sz w:val="24"/>
        </w:rPr>
        <w:t>Привлечение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специалистов других организаций, социальных партнеров (образовательных, социальных и др.)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662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68" w:lineRule="exact"/>
              <w:rPr>
                <w:sz w:val="24"/>
              </w:rPr>
            </w:pPr>
            <w:r w:rsidRPr="007C274D">
              <w:rPr>
                <w:sz w:val="24"/>
              </w:rPr>
              <w:t>привлечение</w:t>
            </w:r>
            <w:r w:rsidRPr="007C274D">
              <w:rPr>
                <w:spacing w:val="-13"/>
                <w:sz w:val="24"/>
              </w:rPr>
              <w:t xml:space="preserve"> </w:t>
            </w:r>
            <w:r w:rsidRPr="007C274D">
              <w:rPr>
                <w:sz w:val="24"/>
              </w:rPr>
              <w:t>организаций</w:t>
            </w:r>
            <w:r w:rsidRPr="007C274D">
              <w:rPr>
                <w:spacing w:val="-12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профессиональной</w:t>
            </w:r>
            <w:r w:rsidRPr="007C274D">
              <w:rPr>
                <w:spacing w:val="-12"/>
                <w:sz w:val="24"/>
              </w:rPr>
              <w:t xml:space="preserve"> </w:t>
            </w:r>
            <w:r w:rsidRPr="007C274D">
              <w:rPr>
                <w:sz w:val="24"/>
              </w:rPr>
              <w:t>направленности</w:t>
            </w:r>
            <w:r w:rsidRPr="007C274D">
              <w:rPr>
                <w:spacing w:val="-9"/>
                <w:sz w:val="24"/>
              </w:rPr>
              <w:t xml:space="preserve"> </w:t>
            </w:r>
            <w:r w:rsidRPr="007C274D">
              <w:rPr>
                <w:sz w:val="24"/>
              </w:rPr>
              <w:t>с</w:t>
            </w:r>
            <w:r w:rsidRPr="007C274D">
              <w:rPr>
                <w:spacing w:val="-11"/>
                <w:sz w:val="24"/>
              </w:rPr>
              <w:t xml:space="preserve"> </w:t>
            </w:r>
            <w:r w:rsidRPr="007C274D">
              <w:rPr>
                <w:sz w:val="24"/>
              </w:rPr>
              <w:t>целью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реализации</w:t>
            </w:r>
            <w:r w:rsidRPr="007C274D">
              <w:rPr>
                <w:spacing w:val="-11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воспитательной</w:t>
            </w:r>
          </w:p>
          <w:p w:rsidR="00562CA7" w:rsidRPr="007C274D" w:rsidRDefault="00562CA7" w:rsidP="007C274D">
            <w:pPr>
              <w:pStyle w:val="TableParagraph"/>
              <w:spacing w:before="55"/>
              <w:rPr>
                <w:i/>
                <w:sz w:val="24"/>
              </w:rPr>
            </w:pPr>
            <w:r w:rsidRPr="007C274D">
              <w:rPr>
                <w:sz w:val="24"/>
              </w:rPr>
              <w:t>деятельности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рамках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освоения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образовательной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программы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по профессии 35.01.27 Мастер сельскохозяйственного производства</w:t>
            </w:r>
          </w:p>
        </w:tc>
      </w:tr>
    </w:tbl>
    <w:p w:rsidR="00562CA7" w:rsidRDefault="00562CA7">
      <w:pPr>
        <w:spacing w:before="231"/>
        <w:rPr>
          <w:i/>
          <w:sz w:val="24"/>
        </w:rPr>
      </w:pPr>
    </w:p>
    <w:p w:rsidR="00562CA7" w:rsidRDefault="00562CA7">
      <w:pPr>
        <w:pStyle w:val="ListParagraph"/>
        <w:numPr>
          <w:ilvl w:val="1"/>
          <w:numId w:val="1"/>
        </w:numPr>
        <w:tabs>
          <w:tab w:val="left" w:pos="1268"/>
        </w:tabs>
        <w:ind w:left="1268" w:hanging="419"/>
        <w:rPr>
          <w:b/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562CA7" w:rsidRDefault="00562CA7">
      <w:pPr>
        <w:spacing w:before="154" w:after="9" w:line="288" w:lineRule="auto"/>
        <w:ind w:left="140" w:firstLine="708"/>
        <w:rPr>
          <w:i/>
          <w:sz w:val="24"/>
        </w:rPr>
      </w:pPr>
      <w:r>
        <w:rPr>
          <w:i/>
          <w:sz w:val="24"/>
        </w:rPr>
        <w:t>Утверждение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внесение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должностные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инструкции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работников по вопросам воспитательной деятельности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354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68" w:lineRule="exact"/>
              <w:rPr>
                <w:sz w:val="24"/>
              </w:rPr>
            </w:pPr>
            <w:r w:rsidRPr="007C274D">
              <w:rPr>
                <w:sz w:val="24"/>
              </w:rPr>
              <w:t>приказ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о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проведении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родительского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собрания</w:t>
            </w:r>
          </w:p>
        </w:tc>
      </w:tr>
      <w:tr w:rsidR="00562CA7" w:rsidTr="007C274D">
        <w:trPr>
          <w:trHeight w:val="333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0" w:lineRule="exact"/>
              <w:rPr>
                <w:sz w:val="24"/>
              </w:rPr>
            </w:pPr>
            <w:r w:rsidRPr="007C274D">
              <w:rPr>
                <w:sz w:val="24"/>
              </w:rPr>
              <w:t>положение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 xml:space="preserve">о </w:t>
            </w:r>
            <w:r w:rsidRPr="007C274D">
              <w:rPr>
                <w:spacing w:val="-2"/>
                <w:sz w:val="24"/>
              </w:rPr>
              <w:t>классном руководстве</w:t>
            </w:r>
          </w:p>
        </w:tc>
      </w:tr>
      <w:tr w:rsidR="00562CA7" w:rsidTr="007C274D">
        <w:trPr>
          <w:trHeight w:val="378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68" w:lineRule="exact"/>
              <w:rPr>
                <w:sz w:val="24"/>
              </w:rPr>
            </w:pPr>
            <w:r w:rsidRPr="007C274D">
              <w:rPr>
                <w:sz w:val="24"/>
              </w:rPr>
              <w:t>программа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«Психологическое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сопровождение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адаптации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первокурсников»</w:t>
            </w:r>
          </w:p>
        </w:tc>
      </w:tr>
      <w:tr w:rsidR="00562CA7" w:rsidTr="007C274D">
        <w:trPr>
          <w:trHeight w:val="661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68" w:lineRule="exact"/>
              <w:rPr>
                <w:sz w:val="24"/>
              </w:rPr>
            </w:pPr>
            <w:r w:rsidRPr="007C274D">
              <w:rPr>
                <w:sz w:val="24"/>
              </w:rPr>
              <w:t>программа</w:t>
            </w:r>
            <w:r w:rsidRPr="007C274D">
              <w:rPr>
                <w:spacing w:val="66"/>
                <w:sz w:val="24"/>
              </w:rPr>
              <w:t xml:space="preserve"> </w:t>
            </w:r>
            <w:r w:rsidRPr="007C274D">
              <w:rPr>
                <w:sz w:val="24"/>
              </w:rPr>
              <w:t>«Психологическое</w:t>
            </w:r>
            <w:r w:rsidRPr="007C274D">
              <w:rPr>
                <w:spacing w:val="64"/>
                <w:sz w:val="24"/>
              </w:rPr>
              <w:t xml:space="preserve"> </w:t>
            </w:r>
            <w:r w:rsidRPr="007C274D">
              <w:rPr>
                <w:sz w:val="24"/>
              </w:rPr>
              <w:t>сопровождение</w:t>
            </w:r>
            <w:r w:rsidRPr="007C274D">
              <w:rPr>
                <w:spacing w:val="64"/>
                <w:sz w:val="24"/>
              </w:rPr>
              <w:t xml:space="preserve"> </w:t>
            </w:r>
            <w:r w:rsidRPr="007C274D">
              <w:rPr>
                <w:sz w:val="24"/>
              </w:rPr>
              <w:t>личностного</w:t>
            </w:r>
            <w:r w:rsidRPr="007C274D">
              <w:rPr>
                <w:spacing w:val="65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64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профессионального</w:t>
            </w:r>
            <w:r w:rsidRPr="007C274D">
              <w:rPr>
                <w:spacing w:val="65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становления</w:t>
            </w:r>
          </w:p>
          <w:p w:rsidR="00562CA7" w:rsidRPr="007C274D" w:rsidRDefault="00562CA7" w:rsidP="007C274D">
            <w:pPr>
              <w:pStyle w:val="TableParagraph"/>
              <w:spacing w:before="55"/>
              <w:rPr>
                <w:sz w:val="24"/>
              </w:rPr>
            </w:pPr>
            <w:r w:rsidRPr="007C274D">
              <w:rPr>
                <w:spacing w:val="-2"/>
                <w:sz w:val="24"/>
              </w:rPr>
              <w:t>студента»</w:t>
            </w:r>
          </w:p>
        </w:tc>
      </w:tr>
      <w:tr w:rsidR="00562CA7" w:rsidTr="007C274D">
        <w:trPr>
          <w:trHeight w:val="1327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88" w:lineRule="auto"/>
              <w:ind w:right="104"/>
              <w:jc w:val="both"/>
              <w:rPr>
                <w:sz w:val="24"/>
              </w:rPr>
            </w:pPr>
            <w:r w:rsidRPr="007C274D">
              <w:rPr>
                <w:sz w:val="24"/>
              </w:rPr>
              <w:t>приказы руководителя: об утверждении программы и положения о наставничестве, о назначении ответственного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за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организацию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наставнической деятельности и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контроль в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ПОО,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об утверждении наставников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наставляемых,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об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утверждении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плана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мероприятий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наставнической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деятельности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</w:p>
          <w:p w:rsidR="00562CA7" w:rsidRPr="007C274D" w:rsidRDefault="00562CA7" w:rsidP="007C274D">
            <w:pPr>
              <w:pStyle w:val="TableParagraph"/>
              <w:jc w:val="both"/>
              <w:rPr>
                <w:sz w:val="24"/>
              </w:rPr>
            </w:pPr>
            <w:r w:rsidRPr="007C274D">
              <w:rPr>
                <w:sz w:val="24"/>
              </w:rPr>
              <w:t>дорожной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карты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внедрения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программы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наставничества</w:t>
            </w:r>
          </w:p>
        </w:tc>
      </w:tr>
    </w:tbl>
    <w:p w:rsidR="00562CA7" w:rsidRDefault="00562CA7">
      <w:pPr>
        <w:spacing w:after="6" w:line="285" w:lineRule="auto"/>
        <w:ind w:left="140" w:firstLine="708"/>
        <w:rPr>
          <w:i/>
          <w:sz w:val="24"/>
        </w:rPr>
      </w:pPr>
      <w:r>
        <w:rPr>
          <w:i/>
          <w:sz w:val="24"/>
        </w:rPr>
        <w:t>Ведение договорных отношений, сетевая форма организации образовательного процесса, сотрудничество с социальными партнерами (при наличии)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417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0" w:lineRule="exact"/>
              <w:rPr>
                <w:sz w:val="24"/>
              </w:rPr>
            </w:pPr>
            <w:r w:rsidRPr="007C274D">
              <w:rPr>
                <w:sz w:val="24"/>
              </w:rPr>
              <w:t>договоры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о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сотрудничестве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с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социальными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партнерами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2"/>
                <w:sz w:val="24"/>
              </w:rPr>
              <w:t xml:space="preserve"> работодателями</w:t>
            </w:r>
          </w:p>
        </w:tc>
      </w:tr>
      <w:tr w:rsidR="00562CA7" w:rsidTr="007C274D">
        <w:trPr>
          <w:trHeight w:val="993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88" w:lineRule="auto"/>
              <w:ind w:right="103"/>
              <w:rPr>
                <w:sz w:val="24"/>
              </w:rPr>
            </w:pPr>
            <w:r w:rsidRPr="007C274D">
              <w:rPr>
                <w:sz w:val="24"/>
              </w:rPr>
              <w:t>сетевая форма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организации образовательного процесса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(при наличии)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и активное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взаимодействие с</w:t>
            </w:r>
            <w:r w:rsidRPr="007C274D">
              <w:rPr>
                <w:spacing w:val="17"/>
                <w:sz w:val="24"/>
              </w:rPr>
              <w:t xml:space="preserve"> </w:t>
            </w:r>
            <w:r w:rsidRPr="007C274D">
              <w:rPr>
                <w:sz w:val="24"/>
              </w:rPr>
              <w:t>профильными</w:t>
            </w:r>
            <w:r w:rsidRPr="007C274D">
              <w:rPr>
                <w:spacing w:val="20"/>
                <w:sz w:val="24"/>
              </w:rPr>
              <w:t xml:space="preserve"> </w:t>
            </w:r>
            <w:r w:rsidRPr="007C274D">
              <w:rPr>
                <w:sz w:val="24"/>
              </w:rPr>
              <w:t>предприятиями,</w:t>
            </w:r>
            <w:r w:rsidRPr="007C274D">
              <w:rPr>
                <w:spacing w:val="19"/>
                <w:sz w:val="24"/>
              </w:rPr>
              <w:t xml:space="preserve"> </w:t>
            </w:r>
            <w:r w:rsidRPr="007C274D">
              <w:rPr>
                <w:sz w:val="24"/>
              </w:rPr>
              <w:t>организациями</w:t>
            </w:r>
            <w:r w:rsidRPr="007C274D">
              <w:rPr>
                <w:spacing w:val="20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20"/>
                <w:sz w:val="24"/>
              </w:rPr>
              <w:t xml:space="preserve"> </w:t>
            </w:r>
            <w:r w:rsidRPr="007C274D">
              <w:rPr>
                <w:sz w:val="24"/>
              </w:rPr>
              <w:t>институтами,</w:t>
            </w:r>
            <w:r w:rsidRPr="007C274D">
              <w:rPr>
                <w:spacing w:val="19"/>
                <w:sz w:val="24"/>
              </w:rPr>
              <w:t xml:space="preserve"> </w:t>
            </w:r>
            <w:r w:rsidRPr="007C274D">
              <w:rPr>
                <w:sz w:val="24"/>
              </w:rPr>
              <w:t>с</w:t>
            </w:r>
            <w:r w:rsidRPr="007C274D">
              <w:rPr>
                <w:spacing w:val="18"/>
                <w:sz w:val="24"/>
              </w:rPr>
              <w:t xml:space="preserve"> </w:t>
            </w:r>
            <w:r w:rsidRPr="007C274D">
              <w:rPr>
                <w:sz w:val="24"/>
              </w:rPr>
              <w:t>целью</w:t>
            </w:r>
            <w:r w:rsidRPr="007C274D">
              <w:rPr>
                <w:spacing w:val="20"/>
                <w:sz w:val="24"/>
              </w:rPr>
              <w:t xml:space="preserve"> </w:t>
            </w:r>
            <w:r w:rsidRPr="007C274D">
              <w:rPr>
                <w:sz w:val="24"/>
              </w:rPr>
              <w:t>обеспечения</w:t>
            </w:r>
            <w:r w:rsidRPr="007C274D">
              <w:rPr>
                <w:spacing w:val="19"/>
                <w:sz w:val="24"/>
              </w:rPr>
              <w:t xml:space="preserve"> </w:t>
            </w:r>
            <w:r w:rsidRPr="007C274D">
              <w:rPr>
                <w:sz w:val="24"/>
              </w:rPr>
              <w:t>полного</w:t>
            </w:r>
            <w:r w:rsidRPr="007C274D">
              <w:rPr>
                <w:spacing w:val="17"/>
                <w:sz w:val="24"/>
              </w:rPr>
              <w:t xml:space="preserve"> </w:t>
            </w:r>
            <w:r w:rsidRPr="007C274D">
              <w:rPr>
                <w:spacing w:val="-10"/>
                <w:sz w:val="24"/>
              </w:rPr>
              <w:t>и</w:t>
            </w:r>
          </w:p>
          <w:p w:rsidR="00562CA7" w:rsidRPr="007C274D" w:rsidRDefault="00562CA7">
            <w:pPr>
              <w:pStyle w:val="TableParagraph"/>
              <w:rPr>
                <w:sz w:val="24"/>
              </w:rPr>
            </w:pPr>
            <w:r w:rsidRPr="007C274D">
              <w:rPr>
                <w:sz w:val="24"/>
              </w:rPr>
              <w:t>практически-ориентированного</w:t>
            </w:r>
            <w:r w:rsidRPr="007C274D">
              <w:rPr>
                <w:spacing w:val="-13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образования</w:t>
            </w:r>
          </w:p>
        </w:tc>
      </w:tr>
    </w:tbl>
    <w:p w:rsidR="00562CA7" w:rsidRDefault="00562CA7">
      <w:pPr>
        <w:spacing w:before="159"/>
        <w:rPr>
          <w:i/>
          <w:sz w:val="24"/>
        </w:rPr>
      </w:pPr>
    </w:p>
    <w:p w:rsidR="00562CA7" w:rsidRPr="00704702" w:rsidRDefault="00562CA7" w:rsidP="00704702">
      <w:pPr>
        <w:pStyle w:val="ListParagraph"/>
        <w:numPr>
          <w:ilvl w:val="1"/>
          <w:numId w:val="1"/>
        </w:numPr>
        <w:tabs>
          <w:tab w:val="left" w:pos="1370"/>
        </w:tabs>
        <w:spacing w:before="1" w:line="276" w:lineRule="auto"/>
        <w:ind w:left="140" w:right="147" w:firstLine="708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поощрения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успешности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проявлений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активной жизненной позиции обучающихся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661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tabs>
                <w:tab w:val="left" w:pos="1303"/>
                <w:tab w:val="left" w:pos="3677"/>
                <w:tab w:val="left" w:pos="5146"/>
                <w:tab w:val="left" w:pos="5578"/>
                <w:tab w:val="left" w:pos="6634"/>
                <w:tab w:val="left" w:pos="8910"/>
              </w:tabs>
              <w:spacing w:line="268" w:lineRule="exact"/>
              <w:rPr>
                <w:sz w:val="24"/>
              </w:rPr>
            </w:pPr>
            <w:r w:rsidRPr="007C274D">
              <w:rPr>
                <w:spacing w:val="-2"/>
                <w:sz w:val="24"/>
              </w:rPr>
              <w:t>наличие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профессионального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портфолио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10"/>
                <w:sz w:val="24"/>
              </w:rPr>
              <w:t>-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способ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документирования</w:t>
            </w:r>
            <w:r w:rsidRPr="007C274D">
              <w:rPr>
                <w:sz w:val="24"/>
              </w:rPr>
              <w:tab/>
            </w:r>
            <w:r w:rsidRPr="007C274D">
              <w:rPr>
                <w:spacing w:val="-2"/>
                <w:sz w:val="24"/>
              </w:rPr>
              <w:t>достижений,</w:t>
            </w:r>
          </w:p>
          <w:p w:rsidR="00562CA7" w:rsidRPr="007C274D" w:rsidRDefault="00562CA7" w:rsidP="007C274D">
            <w:pPr>
              <w:pStyle w:val="TableParagraph"/>
              <w:spacing w:before="55"/>
              <w:rPr>
                <w:sz w:val="24"/>
              </w:rPr>
            </w:pPr>
            <w:r w:rsidRPr="007C274D">
              <w:rPr>
                <w:sz w:val="24"/>
              </w:rPr>
              <w:t>профессионального</w:t>
            </w:r>
            <w:r w:rsidRPr="007C274D">
              <w:rPr>
                <w:spacing w:val="-7"/>
                <w:sz w:val="24"/>
              </w:rPr>
              <w:t xml:space="preserve"> </w:t>
            </w:r>
            <w:r w:rsidRPr="007C274D">
              <w:rPr>
                <w:sz w:val="24"/>
              </w:rPr>
              <w:t>роста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активной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жизненной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позиции</w:t>
            </w:r>
            <w:r w:rsidRPr="007C274D">
              <w:rPr>
                <w:spacing w:val="1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обучающегося</w:t>
            </w:r>
          </w:p>
        </w:tc>
      </w:tr>
      <w:tr w:rsidR="00562CA7" w:rsidTr="007C274D">
        <w:trPr>
          <w:trHeight w:val="661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68" w:lineRule="exact"/>
              <w:rPr>
                <w:sz w:val="24"/>
              </w:rPr>
            </w:pPr>
            <w:r w:rsidRPr="007C274D">
              <w:rPr>
                <w:sz w:val="24"/>
              </w:rPr>
              <w:t>участие</w:t>
            </w:r>
            <w:r w:rsidRPr="007C274D">
              <w:rPr>
                <w:spacing w:val="57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59"/>
                <w:sz w:val="24"/>
              </w:rPr>
              <w:t xml:space="preserve"> </w:t>
            </w:r>
            <w:r w:rsidRPr="007C274D">
              <w:rPr>
                <w:sz w:val="24"/>
              </w:rPr>
              <w:t>результативность</w:t>
            </w:r>
            <w:r w:rsidRPr="007C274D">
              <w:rPr>
                <w:spacing w:val="60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57"/>
                <w:sz w:val="24"/>
              </w:rPr>
              <w:t xml:space="preserve"> </w:t>
            </w:r>
            <w:r w:rsidRPr="007C274D">
              <w:rPr>
                <w:sz w:val="24"/>
              </w:rPr>
              <w:t>конкурсах</w:t>
            </w:r>
            <w:r w:rsidRPr="007C274D">
              <w:rPr>
                <w:spacing w:val="60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58"/>
                <w:sz w:val="24"/>
              </w:rPr>
              <w:t xml:space="preserve"> </w:t>
            </w:r>
            <w:r w:rsidRPr="007C274D">
              <w:rPr>
                <w:sz w:val="24"/>
              </w:rPr>
              <w:t>мероприятиях</w:t>
            </w:r>
            <w:r w:rsidRPr="007C274D">
              <w:rPr>
                <w:spacing w:val="59"/>
                <w:sz w:val="24"/>
              </w:rPr>
              <w:t xml:space="preserve"> </w:t>
            </w:r>
            <w:r w:rsidRPr="007C274D">
              <w:rPr>
                <w:sz w:val="24"/>
              </w:rPr>
              <w:t>профессиональной</w:t>
            </w:r>
            <w:r w:rsidRPr="007C274D">
              <w:rPr>
                <w:spacing w:val="59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направленности,</w:t>
            </w:r>
          </w:p>
          <w:p w:rsidR="00562CA7" w:rsidRPr="007C274D" w:rsidRDefault="00562CA7" w:rsidP="007C274D">
            <w:pPr>
              <w:pStyle w:val="TableParagraph"/>
              <w:spacing w:before="55"/>
              <w:rPr>
                <w:i/>
                <w:sz w:val="24"/>
              </w:rPr>
            </w:pPr>
            <w:r w:rsidRPr="007C274D">
              <w:rPr>
                <w:sz w:val="24"/>
              </w:rPr>
              <w:t>связанных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z w:val="24"/>
              </w:rPr>
              <w:t>с</w:t>
            </w:r>
            <w:r w:rsidRPr="007C274D">
              <w:rPr>
                <w:spacing w:val="-1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профессией Мастер сельскохозяйственного производства</w:t>
            </w:r>
          </w:p>
        </w:tc>
      </w:tr>
      <w:tr w:rsidR="00562CA7" w:rsidTr="007C274D">
        <w:trPr>
          <w:trHeight w:val="333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68" w:lineRule="exact"/>
              <w:rPr>
                <w:sz w:val="24"/>
              </w:rPr>
            </w:pPr>
            <w:r w:rsidRPr="007C274D">
              <w:rPr>
                <w:sz w:val="24"/>
              </w:rPr>
              <w:t>рекомендации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к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поощрению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от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наставника,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социальных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производственных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партнеров</w:t>
            </w:r>
          </w:p>
        </w:tc>
      </w:tr>
    </w:tbl>
    <w:p w:rsidR="00562CA7" w:rsidRDefault="00562CA7">
      <w:pPr>
        <w:pStyle w:val="TableParagraph"/>
        <w:spacing w:line="268" w:lineRule="exact"/>
        <w:rPr>
          <w:sz w:val="24"/>
        </w:rPr>
        <w:sectPr w:rsidR="00562CA7">
          <w:pgSz w:w="11910" w:h="16840"/>
          <w:pgMar w:top="1160" w:right="425" w:bottom="280" w:left="992" w:header="710" w:footer="0" w:gutter="0"/>
          <w:cols w:space="720"/>
        </w:sectPr>
      </w:pPr>
    </w:p>
    <w:p w:rsidR="00562CA7" w:rsidRDefault="00562CA7">
      <w:pPr>
        <w:rPr>
          <w:b/>
          <w:sz w:val="7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664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70" w:lineRule="exact"/>
              <w:rPr>
                <w:sz w:val="24"/>
              </w:rPr>
            </w:pPr>
            <w:r w:rsidRPr="007C274D">
              <w:rPr>
                <w:sz w:val="24"/>
              </w:rPr>
              <w:t>реализация</w:t>
            </w:r>
            <w:r w:rsidRPr="007C274D">
              <w:rPr>
                <w:spacing w:val="54"/>
                <w:sz w:val="24"/>
              </w:rPr>
              <w:t xml:space="preserve"> </w:t>
            </w:r>
            <w:r w:rsidRPr="007C274D">
              <w:rPr>
                <w:sz w:val="24"/>
              </w:rPr>
              <w:t>просветительской</w:t>
            </w:r>
            <w:r w:rsidRPr="007C274D">
              <w:rPr>
                <w:spacing w:val="58"/>
                <w:sz w:val="24"/>
              </w:rPr>
              <w:t xml:space="preserve"> </w:t>
            </w:r>
            <w:r w:rsidRPr="007C274D">
              <w:rPr>
                <w:sz w:val="24"/>
              </w:rPr>
              <w:t>деятельности</w:t>
            </w:r>
            <w:r w:rsidRPr="007C274D">
              <w:rPr>
                <w:spacing w:val="57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56"/>
                <w:sz w:val="24"/>
              </w:rPr>
              <w:t xml:space="preserve"> </w:t>
            </w:r>
            <w:r w:rsidRPr="007C274D">
              <w:rPr>
                <w:sz w:val="24"/>
              </w:rPr>
              <w:t>рамках</w:t>
            </w:r>
            <w:r w:rsidRPr="007C274D">
              <w:rPr>
                <w:spacing w:val="59"/>
                <w:sz w:val="24"/>
              </w:rPr>
              <w:t xml:space="preserve"> </w:t>
            </w:r>
            <w:r w:rsidRPr="007C274D">
              <w:rPr>
                <w:sz w:val="24"/>
              </w:rPr>
              <w:t>освоения</w:t>
            </w:r>
            <w:r w:rsidRPr="007C274D">
              <w:rPr>
                <w:spacing w:val="58"/>
                <w:sz w:val="24"/>
              </w:rPr>
              <w:t xml:space="preserve"> </w:t>
            </w:r>
            <w:r w:rsidRPr="007C274D">
              <w:rPr>
                <w:sz w:val="24"/>
              </w:rPr>
              <w:t>образовательных</w:t>
            </w:r>
            <w:r w:rsidRPr="007C274D">
              <w:rPr>
                <w:spacing w:val="56"/>
                <w:sz w:val="24"/>
              </w:rPr>
              <w:t xml:space="preserve"> </w:t>
            </w:r>
            <w:r w:rsidRPr="007C274D">
              <w:rPr>
                <w:sz w:val="24"/>
              </w:rPr>
              <w:t>программ</w:t>
            </w:r>
            <w:r w:rsidRPr="007C274D">
              <w:rPr>
                <w:spacing w:val="55"/>
                <w:sz w:val="24"/>
              </w:rPr>
              <w:t xml:space="preserve"> </w:t>
            </w:r>
            <w:r w:rsidRPr="007C274D">
              <w:rPr>
                <w:spacing w:val="-5"/>
                <w:sz w:val="24"/>
              </w:rPr>
              <w:t>по</w:t>
            </w:r>
          </w:p>
          <w:p w:rsidR="00562CA7" w:rsidRPr="007C274D" w:rsidRDefault="00562CA7" w:rsidP="007C274D">
            <w:pPr>
              <w:pStyle w:val="TableParagraph"/>
              <w:spacing w:before="55"/>
              <w:rPr>
                <w:i/>
                <w:sz w:val="24"/>
              </w:rPr>
            </w:pPr>
            <w:r w:rsidRPr="007C274D">
              <w:rPr>
                <w:spacing w:val="-2"/>
                <w:sz w:val="24"/>
              </w:rPr>
              <w:t>профессии  Мастер сельскохозяйственного производства</w:t>
            </w:r>
          </w:p>
        </w:tc>
      </w:tr>
      <w:tr w:rsidR="00562CA7" w:rsidTr="007C274D">
        <w:trPr>
          <w:trHeight w:val="330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68" w:lineRule="exact"/>
              <w:rPr>
                <w:i/>
                <w:sz w:val="24"/>
              </w:rPr>
            </w:pPr>
            <w:r w:rsidRPr="007C274D">
              <w:rPr>
                <w:sz w:val="24"/>
              </w:rPr>
              <w:t>успешное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освоение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образовательных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программ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по</w:t>
            </w:r>
            <w:r w:rsidRPr="007C274D">
              <w:rPr>
                <w:spacing w:val="1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профессии Мастер сельскохозяйственного производства</w:t>
            </w:r>
          </w:p>
        </w:tc>
      </w:tr>
    </w:tbl>
    <w:p w:rsidR="00562CA7" w:rsidRDefault="00562CA7">
      <w:pPr>
        <w:spacing w:line="242" w:lineRule="auto"/>
        <w:ind w:left="140" w:firstLine="708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поощрения: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объявления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благодарности,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помещение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почета, награждение грамотой, памятным подарком, материальное стимулирование.</w:t>
      </w:r>
    </w:p>
    <w:p w:rsidR="00562CA7" w:rsidRDefault="00562CA7">
      <w:pPr>
        <w:spacing w:before="11"/>
        <w:rPr>
          <w:i/>
          <w:sz w:val="16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993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88" w:lineRule="auto"/>
              <w:rPr>
                <w:sz w:val="24"/>
              </w:rPr>
            </w:pPr>
            <w:r w:rsidRPr="007C274D">
              <w:rPr>
                <w:sz w:val="24"/>
              </w:rPr>
              <w:t>сертификаты,</w:t>
            </w:r>
            <w:r w:rsidRPr="007C274D">
              <w:rPr>
                <w:spacing w:val="29"/>
                <w:sz w:val="24"/>
              </w:rPr>
              <w:t xml:space="preserve"> </w:t>
            </w:r>
            <w:r w:rsidRPr="007C274D">
              <w:rPr>
                <w:sz w:val="24"/>
              </w:rPr>
              <w:t>дипломы,</w:t>
            </w:r>
            <w:r w:rsidRPr="007C274D">
              <w:rPr>
                <w:spacing w:val="29"/>
                <w:sz w:val="24"/>
              </w:rPr>
              <w:t xml:space="preserve"> </w:t>
            </w:r>
            <w:r w:rsidRPr="007C274D">
              <w:rPr>
                <w:sz w:val="24"/>
              </w:rPr>
              <w:t>грамоты,</w:t>
            </w:r>
            <w:r w:rsidRPr="007C274D">
              <w:rPr>
                <w:spacing w:val="29"/>
                <w:sz w:val="24"/>
              </w:rPr>
              <w:t xml:space="preserve"> </w:t>
            </w:r>
            <w:r w:rsidRPr="007C274D">
              <w:rPr>
                <w:sz w:val="24"/>
              </w:rPr>
              <w:t>стипендии или</w:t>
            </w:r>
            <w:r w:rsidRPr="007C274D">
              <w:rPr>
                <w:spacing w:val="30"/>
                <w:sz w:val="24"/>
              </w:rPr>
              <w:t xml:space="preserve"> </w:t>
            </w:r>
            <w:r w:rsidRPr="007C274D">
              <w:rPr>
                <w:sz w:val="24"/>
              </w:rPr>
              <w:t>призы, поощрительные письма,</w:t>
            </w:r>
            <w:r w:rsidRPr="007C274D">
              <w:rPr>
                <w:spacing w:val="29"/>
                <w:sz w:val="24"/>
              </w:rPr>
              <w:t xml:space="preserve"> </w:t>
            </w:r>
            <w:r w:rsidRPr="007C274D">
              <w:rPr>
                <w:sz w:val="24"/>
              </w:rPr>
              <w:t>фотовыставки изделий,</w:t>
            </w:r>
            <w:r w:rsidRPr="007C274D">
              <w:rPr>
                <w:spacing w:val="50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работ,</w:t>
            </w:r>
            <w:r w:rsidRPr="007C274D">
              <w:rPr>
                <w:spacing w:val="52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публичное</w:t>
            </w:r>
            <w:r w:rsidRPr="007C274D">
              <w:rPr>
                <w:spacing w:val="51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признание</w:t>
            </w:r>
            <w:r w:rsidRPr="007C274D">
              <w:rPr>
                <w:spacing w:val="51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заслуг,</w:t>
            </w:r>
            <w:r w:rsidRPr="007C274D">
              <w:rPr>
                <w:spacing w:val="53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публикации</w:t>
            </w:r>
            <w:r w:rsidRPr="007C274D">
              <w:rPr>
                <w:spacing w:val="53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51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СМИ,</w:t>
            </w:r>
            <w:r w:rsidRPr="007C274D">
              <w:rPr>
                <w:spacing w:val="51"/>
                <w:w w:val="150"/>
                <w:sz w:val="24"/>
              </w:rPr>
              <w:t xml:space="preserve"> </w:t>
            </w:r>
            <w:r w:rsidRPr="007C274D">
              <w:rPr>
                <w:sz w:val="24"/>
              </w:rPr>
              <w:t>интервью,</w:t>
            </w:r>
            <w:r w:rsidRPr="007C274D">
              <w:rPr>
                <w:spacing w:val="80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персональная</w:t>
            </w:r>
          </w:p>
          <w:p w:rsidR="00562CA7" w:rsidRPr="007C274D" w:rsidRDefault="00562CA7">
            <w:pPr>
              <w:pStyle w:val="TableParagraph"/>
              <w:rPr>
                <w:sz w:val="24"/>
              </w:rPr>
            </w:pPr>
            <w:r w:rsidRPr="007C274D">
              <w:rPr>
                <w:sz w:val="24"/>
              </w:rPr>
              <w:t>выставка</w:t>
            </w:r>
            <w:r w:rsidRPr="007C274D">
              <w:rPr>
                <w:spacing w:val="-6"/>
                <w:sz w:val="24"/>
              </w:rPr>
              <w:t xml:space="preserve"> </w:t>
            </w:r>
            <w:r w:rsidRPr="007C274D">
              <w:rPr>
                <w:sz w:val="24"/>
              </w:rPr>
              <w:t>работ,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направление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на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дополнительные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z w:val="24"/>
              </w:rPr>
              <w:t>образовательные</w:t>
            </w:r>
            <w:r w:rsidRPr="007C274D">
              <w:rPr>
                <w:spacing w:val="-5"/>
                <w:sz w:val="24"/>
              </w:rPr>
              <w:t xml:space="preserve"> </w:t>
            </w:r>
            <w:r w:rsidRPr="007C274D">
              <w:rPr>
                <w:sz w:val="24"/>
              </w:rPr>
              <w:t>программы,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стажировки</w:t>
            </w:r>
            <w:r w:rsidRPr="007C274D">
              <w:rPr>
                <w:spacing w:val="-3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-4"/>
                <w:sz w:val="24"/>
              </w:rPr>
              <w:t xml:space="preserve"> </w:t>
            </w:r>
            <w:r w:rsidRPr="007C274D">
              <w:rPr>
                <w:spacing w:val="-5"/>
                <w:sz w:val="24"/>
              </w:rPr>
              <w:t>др.</w:t>
            </w:r>
          </w:p>
        </w:tc>
      </w:tr>
    </w:tbl>
    <w:p w:rsidR="00562CA7" w:rsidRDefault="00562CA7">
      <w:pPr>
        <w:rPr>
          <w:i/>
          <w:sz w:val="24"/>
        </w:rPr>
      </w:pPr>
    </w:p>
    <w:p w:rsidR="00562CA7" w:rsidRDefault="00562CA7">
      <w:pPr>
        <w:spacing w:before="61"/>
        <w:rPr>
          <w:i/>
          <w:sz w:val="24"/>
        </w:rPr>
      </w:pPr>
    </w:p>
    <w:p w:rsidR="00562CA7" w:rsidRDefault="00562CA7">
      <w:pPr>
        <w:pStyle w:val="ListParagraph"/>
        <w:numPr>
          <w:ilvl w:val="1"/>
          <w:numId w:val="1"/>
        </w:numPr>
        <w:tabs>
          <w:tab w:val="left" w:pos="1268"/>
        </w:tabs>
        <w:ind w:left="1268" w:hanging="419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562CA7" w:rsidRDefault="00562CA7">
      <w:pPr>
        <w:spacing w:before="179" w:after="1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8"/>
      </w:tblGrid>
      <w:tr w:rsidR="00562CA7" w:rsidTr="007C274D">
        <w:trPr>
          <w:trHeight w:val="1325"/>
        </w:trPr>
        <w:tc>
          <w:tcPr>
            <w:tcW w:w="10318" w:type="dxa"/>
          </w:tcPr>
          <w:p w:rsidR="00562CA7" w:rsidRPr="007C274D" w:rsidRDefault="00562CA7" w:rsidP="007C274D">
            <w:pPr>
              <w:pStyle w:val="TableParagraph"/>
              <w:spacing w:line="288" w:lineRule="auto"/>
              <w:ind w:right="95"/>
              <w:jc w:val="both"/>
              <w:rPr>
                <w:sz w:val="24"/>
              </w:rPr>
            </w:pPr>
            <w:r w:rsidRPr="007C274D">
              <w:rPr>
                <w:sz w:val="24"/>
              </w:rPr>
              <w:t>анализ профессионально-трудового воспитания, ориентированного на практическую подготовку обучающегося и условий развивающей образовательной среды, способствующей профессиональному</w:t>
            </w:r>
            <w:r w:rsidRPr="007C274D">
              <w:rPr>
                <w:spacing w:val="62"/>
                <w:sz w:val="24"/>
              </w:rPr>
              <w:t xml:space="preserve"> </w:t>
            </w:r>
            <w:r w:rsidRPr="007C274D">
              <w:rPr>
                <w:sz w:val="24"/>
              </w:rPr>
              <w:t>и</w:t>
            </w:r>
            <w:r w:rsidRPr="007C274D">
              <w:rPr>
                <w:spacing w:val="71"/>
                <w:sz w:val="24"/>
              </w:rPr>
              <w:t xml:space="preserve"> </w:t>
            </w:r>
            <w:r w:rsidRPr="007C274D">
              <w:rPr>
                <w:sz w:val="24"/>
              </w:rPr>
              <w:t>личностному</w:t>
            </w:r>
            <w:r w:rsidRPr="007C274D">
              <w:rPr>
                <w:spacing w:val="65"/>
                <w:sz w:val="24"/>
              </w:rPr>
              <w:t xml:space="preserve"> </w:t>
            </w:r>
            <w:r w:rsidRPr="007C274D">
              <w:rPr>
                <w:sz w:val="24"/>
              </w:rPr>
              <w:t>росту</w:t>
            </w:r>
            <w:r w:rsidRPr="007C274D">
              <w:rPr>
                <w:spacing w:val="72"/>
                <w:sz w:val="24"/>
              </w:rPr>
              <w:t xml:space="preserve"> </w:t>
            </w:r>
            <w:r w:rsidRPr="007C274D">
              <w:rPr>
                <w:sz w:val="24"/>
              </w:rPr>
              <w:t>обучающихся</w:t>
            </w:r>
            <w:r w:rsidRPr="007C274D">
              <w:rPr>
                <w:spacing w:val="72"/>
                <w:sz w:val="24"/>
              </w:rPr>
              <w:t xml:space="preserve"> </w:t>
            </w:r>
            <w:r w:rsidRPr="007C274D">
              <w:rPr>
                <w:sz w:val="24"/>
              </w:rPr>
              <w:t>в</w:t>
            </w:r>
            <w:r w:rsidRPr="007C274D">
              <w:rPr>
                <w:spacing w:val="70"/>
                <w:sz w:val="24"/>
              </w:rPr>
              <w:t xml:space="preserve"> </w:t>
            </w:r>
            <w:r w:rsidRPr="007C274D">
              <w:rPr>
                <w:sz w:val="24"/>
              </w:rPr>
              <w:t>рамках</w:t>
            </w:r>
            <w:r w:rsidRPr="007C274D">
              <w:rPr>
                <w:spacing w:val="72"/>
                <w:sz w:val="24"/>
              </w:rPr>
              <w:t xml:space="preserve"> </w:t>
            </w:r>
            <w:r w:rsidRPr="007C274D">
              <w:rPr>
                <w:sz w:val="24"/>
              </w:rPr>
              <w:t>освоения</w:t>
            </w:r>
            <w:r w:rsidRPr="007C274D">
              <w:rPr>
                <w:spacing w:val="70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образовательной</w:t>
            </w:r>
          </w:p>
          <w:p w:rsidR="00562CA7" w:rsidRPr="007C274D" w:rsidRDefault="00562CA7" w:rsidP="007C274D">
            <w:pPr>
              <w:pStyle w:val="TableParagraph"/>
              <w:jc w:val="both"/>
              <w:rPr>
                <w:sz w:val="24"/>
              </w:rPr>
            </w:pPr>
            <w:r w:rsidRPr="007C274D">
              <w:rPr>
                <w:sz w:val="24"/>
              </w:rPr>
              <w:t>программы</w:t>
            </w:r>
            <w:r w:rsidRPr="007C274D">
              <w:rPr>
                <w:spacing w:val="-2"/>
                <w:sz w:val="24"/>
              </w:rPr>
              <w:t xml:space="preserve"> </w:t>
            </w:r>
            <w:r w:rsidRPr="007C274D">
              <w:rPr>
                <w:sz w:val="24"/>
              </w:rPr>
              <w:t>по</w:t>
            </w:r>
            <w:r w:rsidRPr="007C274D">
              <w:rPr>
                <w:spacing w:val="58"/>
                <w:sz w:val="24"/>
              </w:rPr>
              <w:t xml:space="preserve"> </w:t>
            </w:r>
            <w:r w:rsidRPr="007C274D">
              <w:rPr>
                <w:spacing w:val="-2"/>
                <w:sz w:val="24"/>
              </w:rPr>
              <w:t>профессии</w:t>
            </w:r>
          </w:p>
        </w:tc>
      </w:tr>
    </w:tbl>
    <w:p w:rsidR="00562CA7" w:rsidRDefault="00562CA7">
      <w:pPr>
        <w:pStyle w:val="TableParagraph"/>
        <w:jc w:val="both"/>
        <w:rPr>
          <w:sz w:val="24"/>
        </w:rPr>
      </w:pPr>
    </w:p>
    <w:p w:rsidR="00562CA7" w:rsidRDefault="00562CA7">
      <w:pPr>
        <w:pStyle w:val="TableParagraph"/>
        <w:jc w:val="both"/>
        <w:rPr>
          <w:sz w:val="24"/>
        </w:rPr>
      </w:pPr>
    </w:p>
    <w:p w:rsidR="00562CA7" w:rsidRDefault="00562CA7">
      <w:pPr>
        <w:pStyle w:val="TableParagraph"/>
        <w:jc w:val="both"/>
        <w:rPr>
          <w:sz w:val="24"/>
        </w:rPr>
      </w:pPr>
    </w:p>
    <w:p w:rsidR="00562CA7" w:rsidRDefault="00562CA7">
      <w:pPr>
        <w:pStyle w:val="TableParagraph"/>
        <w:jc w:val="both"/>
        <w:rPr>
          <w:sz w:val="24"/>
        </w:rPr>
      </w:pPr>
    </w:p>
    <w:p w:rsidR="00562CA7" w:rsidRDefault="00562CA7">
      <w:pPr>
        <w:pStyle w:val="TableParagraph"/>
        <w:jc w:val="both"/>
        <w:rPr>
          <w:sz w:val="24"/>
        </w:rPr>
      </w:pPr>
    </w:p>
    <w:p w:rsidR="00562CA7" w:rsidRDefault="00562CA7">
      <w:pPr>
        <w:pStyle w:val="TableParagraph"/>
        <w:jc w:val="both"/>
        <w:rPr>
          <w:sz w:val="24"/>
        </w:rPr>
      </w:pPr>
    </w:p>
    <w:p w:rsidR="00562CA7" w:rsidRPr="00704702" w:rsidRDefault="00562CA7" w:rsidP="00704702">
      <w:pPr>
        <w:pStyle w:val="TableParagraph"/>
        <w:jc w:val="center"/>
        <w:rPr>
          <w:b/>
          <w:sz w:val="24"/>
        </w:rPr>
      </w:pPr>
      <w:r w:rsidRPr="00704702">
        <w:rPr>
          <w:b/>
          <w:sz w:val="24"/>
        </w:rPr>
        <w:t>Календарный план воспитательной работы по профессии</w:t>
      </w:r>
    </w:p>
    <w:p w:rsidR="00562CA7" w:rsidRDefault="00562CA7" w:rsidP="00704702">
      <w:pPr>
        <w:pStyle w:val="TableParagraph"/>
        <w:jc w:val="center"/>
        <w:rPr>
          <w:b/>
          <w:sz w:val="24"/>
        </w:rPr>
      </w:pPr>
      <w:r w:rsidRPr="00704702">
        <w:rPr>
          <w:b/>
          <w:sz w:val="24"/>
        </w:rPr>
        <w:t>Мастер сельскохозяйственного производства</w:t>
      </w:r>
    </w:p>
    <w:p w:rsidR="00562CA7" w:rsidRDefault="00562CA7" w:rsidP="00704702">
      <w:pPr>
        <w:pStyle w:val="TableParagraph"/>
        <w:jc w:val="center"/>
        <w:rPr>
          <w:b/>
          <w:sz w:val="24"/>
        </w:rPr>
      </w:pPr>
    </w:p>
    <w:p w:rsidR="00562CA7" w:rsidRDefault="00562CA7" w:rsidP="00704702">
      <w:pPr>
        <w:pStyle w:val="TableParagraph"/>
        <w:jc w:val="center"/>
        <w:rPr>
          <w:b/>
          <w:sz w:val="24"/>
        </w:rPr>
      </w:pPr>
    </w:p>
    <w:p w:rsidR="00562CA7" w:rsidRDefault="00562CA7" w:rsidP="00704702">
      <w:pPr>
        <w:pStyle w:val="TableParagraph"/>
        <w:jc w:val="center"/>
        <w:rPr>
          <w:b/>
          <w:sz w:val="24"/>
        </w:rPr>
      </w:pPr>
    </w:p>
    <w:p w:rsidR="00562CA7" w:rsidRPr="00704702" w:rsidRDefault="00562CA7" w:rsidP="00704702">
      <w:pPr>
        <w:pStyle w:val="TableParagraph"/>
        <w:jc w:val="center"/>
        <w:rPr>
          <w:b/>
          <w:sz w:val="24"/>
        </w:rPr>
      </w:pPr>
    </w:p>
    <w:tbl>
      <w:tblPr>
        <w:tblW w:w="101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4370"/>
        <w:gridCol w:w="992"/>
        <w:gridCol w:w="24"/>
        <w:gridCol w:w="212"/>
        <w:gridCol w:w="1134"/>
        <w:gridCol w:w="2835"/>
      </w:tblGrid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70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Формы, виды и содержание деятельности</w:t>
            </w: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Курсы, группы</w:t>
            </w:r>
          </w:p>
        </w:tc>
        <w:tc>
          <w:tcPr>
            <w:tcW w:w="1134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62CA7" w:rsidTr="004D00EC">
        <w:trPr>
          <w:trHeight w:val="85"/>
        </w:trPr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9567" w:type="dxa"/>
            <w:gridSpan w:val="6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Образовательная деятельность  </w:t>
            </w:r>
          </w:p>
        </w:tc>
      </w:tr>
      <w:tr w:rsidR="00562CA7" w:rsidTr="004D00EC">
        <w:trPr>
          <w:trHeight w:val="1317"/>
        </w:trPr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0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Организационные собрания для 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 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 курсы</w:t>
            </w:r>
          </w:p>
        </w:tc>
        <w:tc>
          <w:tcPr>
            <w:tcW w:w="1134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26-30 августа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УВР, УПР, 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562CA7" w:rsidTr="004D00EC">
        <w:trPr>
          <w:trHeight w:val="1317"/>
        </w:trPr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0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День знаний. День посвящения в студенты. Торжественная линейка, посвящённая началу нового учебного года</w:t>
            </w: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 курсы</w:t>
            </w:r>
          </w:p>
        </w:tc>
        <w:tc>
          <w:tcPr>
            <w:tcW w:w="1134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УВР,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562CA7" w:rsidRDefault="00562CA7" w:rsidP="004D00EC">
            <w:pPr>
              <w:spacing w:line="288" w:lineRule="auto"/>
              <w:ind w:left="1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</w:tr>
      <w:tr w:rsidR="00562CA7" w:rsidTr="004D00EC">
        <w:trPr>
          <w:trHeight w:val="1317"/>
        </w:trPr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line="288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Внедрение методик преподавания общеобразовательных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 профессиональной направленности</w:t>
            </w:r>
          </w:p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both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2"/>
                <w:sz w:val="24"/>
              </w:rPr>
              <w:t xml:space="preserve"> специальности</w:t>
            </w: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</w:tc>
        <w:tc>
          <w:tcPr>
            <w:tcW w:w="1134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УР, заведующая  </w:t>
            </w:r>
            <w:r>
              <w:rPr>
                <w:spacing w:val="-2"/>
                <w:sz w:val="24"/>
              </w:rPr>
              <w:t>учебной части</w:t>
            </w:r>
          </w:p>
        </w:tc>
      </w:tr>
      <w:tr w:rsidR="00562CA7" w:rsidTr="004D00EC">
        <w:trPr>
          <w:trHeight w:val="1317"/>
        </w:trPr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0" w:type="dxa"/>
          </w:tcPr>
          <w:p w:rsidR="00562CA7" w:rsidRDefault="00562CA7" w:rsidP="004D00EC">
            <w:pPr>
              <w:rPr>
                <w:sz w:val="24"/>
              </w:rPr>
            </w:pPr>
            <w:r>
              <w:rPr>
                <w:sz w:val="24"/>
              </w:rPr>
              <w:t>Неделя профессий 36.02.01 «Ветеринария»</w:t>
            </w: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УР, заведующая мастерскими,</w:t>
            </w:r>
          </w:p>
          <w:p w:rsidR="00562CA7" w:rsidRDefault="00562CA7" w:rsidP="004D00EC">
            <w:pPr>
              <w:spacing w:line="288" w:lineRule="auto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562CA7" w:rsidTr="004D00EC">
        <w:trPr>
          <w:trHeight w:val="1317"/>
        </w:trPr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0" w:type="dxa"/>
          </w:tcPr>
          <w:p w:rsidR="00562CA7" w:rsidRDefault="00562CA7" w:rsidP="004D00EC">
            <w:pPr>
              <w:ind w:left="9" w:right="84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профессии»</w:t>
            </w:r>
          </w:p>
          <w:p w:rsidR="00562CA7" w:rsidRDefault="00562CA7" w:rsidP="004D00EC">
            <w:pPr>
              <w:rPr>
                <w:sz w:val="24"/>
              </w:rPr>
            </w:pP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УР, заведующая мастерскими, преподаватели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9567" w:type="dxa"/>
            <w:gridSpan w:val="6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Кураторство 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внеурочных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течение  года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УВР,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0" w:type="dxa"/>
          </w:tcPr>
          <w:p w:rsidR="00562CA7" w:rsidRDefault="00562CA7" w:rsidP="004D00EC">
            <w:pPr>
              <w:ind w:left="110" w:right="149"/>
              <w:rPr>
                <w:sz w:val="24"/>
              </w:rPr>
            </w:pPr>
            <w:r>
              <w:rPr>
                <w:sz w:val="24"/>
              </w:rPr>
              <w:t>Составление банка данных «группы риска»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562CA7" w:rsidRDefault="00562CA7" w:rsidP="00704702">
            <w:pPr>
              <w:numPr>
                <w:ilvl w:val="0"/>
                <w:numId w:val="9"/>
              </w:numPr>
              <w:tabs>
                <w:tab w:val="left" w:pos="248"/>
              </w:tabs>
              <w:autoSpaceDE/>
              <w:autoSpaceDN/>
              <w:spacing w:line="276" w:lineRule="auto"/>
              <w:ind w:right="254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сироты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оставшиеся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 попечения родителей</w:t>
            </w:r>
          </w:p>
          <w:p w:rsidR="00562CA7" w:rsidRDefault="00562CA7" w:rsidP="00704702">
            <w:pPr>
              <w:numPr>
                <w:ilvl w:val="0"/>
                <w:numId w:val="9"/>
              </w:numPr>
              <w:tabs>
                <w:tab w:val="left" w:pos="248"/>
              </w:tabs>
              <w:autoSpaceDE/>
              <w:autoSpaceDN/>
              <w:spacing w:line="276" w:lineRule="auto"/>
              <w:ind w:right="417"/>
              <w:rPr>
                <w:sz w:val="24"/>
              </w:rPr>
            </w:pPr>
            <w:r>
              <w:rPr>
                <w:sz w:val="24"/>
              </w:rPr>
              <w:t>лица из числа детей-сирот и детей, оставшихся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15"/>
                <w:sz w:val="24"/>
              </w:rPr>
              <w:t xml:space="preserve"> р</w:t>
            </w:r>
            <w:r>
              <w:rPr>
                <w:sz w:val="24"/>
              </w:rPr>
              <w:t>одителей</w:t>
            </w:r>
          </w:p>
          <w:p w:rsidR="00562CA7" w:rsidRDefault="00562CA7" w:rsidP="00704702">
            <w:pPr>
              <w:numPr>
                <w:ilvl w:val="0"/>
                <w:numId w:val="9"/>
              </w:numPr>
              <w:tabs>
                <w:tab w:val="left" w:pos="248"/>
              </w:tabs>
              <w:autoSpaceDE/>
              <w:autoSpaceDN/>
              <w:spacing w:line="272" w:lineRule="exact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многодетные</w:t>
            </w:r>
          </w:p>
          <w:p w:rsidR="00562CA7" w:rsidRDefault="00562CA7" w:rsidP="00704702">
            <w:pPr>
              <w:numPr>
                <w:ilvl w:val="0"/>
                <w:numId w:val="9"/>
              </w:numPr>
              <w:tabs>
                <w:tab w:val="left" w:pos="248"/>
              </w:tabs>
              <w:autoSpaceDE/>
              <w:autoSpaceDN/>
              <w:spacing w:before="35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малоимущие</w:t>
            </w:r>
          </w:p>
          <w:p w:rsidR="00562CA7" w:rsidRDefault="00562CA7" w:rsidP="004D00EC">
            <w:pPr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инвалиды.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 xml:space="preserve"> г</w:t>
            </w:r>
            <w:r>
              <w:rPr>
                <w:spacing w:val="-4"/>
                <w:sz w:val="24"/>
              </w:rPr>
              <w:t>рупп, социальный педагог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0" w:type="dxa"/>
          </w:tcPr>
          <w:p w:rsidR="00562CA7" w:rsidRDefault="00562CA7" w:rsidP="004D00EC">
            <w:pPr>
              <w:ind w:left="110" w:right="1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кураторского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 «Путешествие в ветклинику. Знакомство с профессией лаборант», </w:t>
            </w:r>
            <w:r w:rsidRPr="00B22B8D">
              <w:rPr>
                <w:sz w:val="24"/>
              </w:rPr>
              <w:t>«</w:t>
            </w:r>
            <w:r w:rsidRPr="00B22B8D">
              <w:rPr>
                <w:sz w:val="24"/>
                <w:highlight w:val="white"/>
              </w:rPr>
              <w:t>Прикосновение к профессии </w:t>
            </w:r>
            <w:r w:rsidRPr="00B22B8D">
              <w:rPr>
                <w:sz w:val="24"/>
              </w:rPr>
              <w:t>ветеринария»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 xml:space="preserve"> г</w:t>
            </w:r>
            <w:r>
              <w:rPr>
                <w:spacing w:val="-4"/>
                <w:sz w:val="24"/>
              </w:rPr>
              <w:t>рупп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0" w:type="dxa"/>
          </w:tcPr>
          <w:p w:rsidR="00562CA7" w:rsidRDefault="00562CA7" w:rsidP="004D00EC">
            <w:pPr>
              <w:ind w:left="110" w:right="1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собраний.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Август, март, апрель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 xml:space="preserve"> г</w:t>
            </w:r>
            <w:r>
              <w:rPr>
                <w:spacing w:val="-4"/>
                <w:sz w:val="24"/>
              </w:rPr>
              <w:t>рупп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0" w:type="dxa"/>
          </w:tcPr>
          <w:p w:rsidR="00562CA7" w:rsidRDefault="00562CA7" w:rsidP="004D00EC">
            <w:pPr>
              <w:ind w:left="110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успеваемости,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посещаемости. </w:t>
            </w:r>
            <w:r>
              <w:rPr>
                <w:sz w:val="24"/>
              </w:rPr>
              <w:t>Индивидуальные беседы с обучающимися Индивидуальные беседы с родителями.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 xml:space="preserve"> г</w:t>
            </w:r>
            <w:r>
              <w:rPr>
                <w:spacing w:val="-4"/>
                <w:sz w:val="24"/>
              </w:rPr>
              <w:t>рупп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4370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 Наставничество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профессиональных пробах в  рамках федерального проекта «Билет в будущее» 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Заведующая методическим отделом</w:t>
            </w:r>
          </w:p>
        </w:tc>
      </w:tr>
      <w:tr w:rsidR="00562CA7" w:rsidTr="004D00EC">
        <w:tc>
          <w:tcPr>
            <w:tcW w:w="568" w:type="dxa"/>
          </w:tcPr>
          <w:p w:rsidR="00562CA7" w:rsidRPr="009C75E6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4370" w:type="dxa"/>
          </w:tcPr>
          <w:p w:rsidR="00562CA7" w:rsidRPr="00FC3467" w:rsidRDefault="00562CA7" w:rsidP="00860F5D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/>
              <w:ind w:left="0"/>
              <w:jc w:val="both"/>
              <w:rPr>
                <w:sz w:val="24"/>
                <w:szCs w:val="24"/>
              </w:rPr>
            </w:pPr>
            <w:r w:rsidRPr="00FC3467">
              <w:rPr>
                <w:bCs/>
                <w:sz w:val="24"/>
                <w:szCs w:val="24"/>
              </w:rPr>
              <w:t>Проведение наставнических баттлов</w:t>
            </w:r>
            <w:r w:rsidRPr="00FC3467">
              <w:rPr>
                <w:sz w:val="24"/>
                <w:szCs w:val="24"/>
              </w:rPr>
              <w:t>  (конкурсы, где наставники демонстрируют свои методики и подходы к обучению)</w:t>
            </w:r>
          </w:p>
        </w:tc>
        <w:tc>
          <w:tcPr>
            <w:tcW w:w="992" w:type="dxa"/>
          </w:tcPr>
          <w:p w:rsidR="00562CA7" w:rsidRDefault="00562CA7" w:rsidP="00915D42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3 курсы</w:t>
            </w:r>
          </w:p>
        </w:tc>
        <w:tc>
          <w:tcPr>
            <w:tcW w:w="1370" w:type="dxa"/>
            <w:gridSpan w:val="3"/>
          </w:tcPr>
          <w:p w:rsidR="00562CA7" w:rsidRDefault="00562CA7" w:rsidP="00915D42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835" w:type="dxa"/>
          </w:tcPr>
          <w:p w:rsidR="00562CA7" w:rsidRDefault="00562CA7" w:rsidP="00915D42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 xml:space="preserve"> г</w:t>
            </w:r>
            <w:r>
              <w:rPr>
                <w:spacing w:val="-4"/>
                <w:sz w:val="24"/>
              </w:rPr>
              <w:t>рупп, преподаватели, наставники</w:t>
            </w:r>
          </w:p>
        </w:tc>
      </w:tr>
      <w:tr w:rsidR="00562CA7" w:rsidTr="004D00EC">
        <w:tc>
          <w:tcPr>
            <w:tcW w:w="568" w:type="dxa"/>
          </w:tcPr>
          <w:p w:rsidR="00562CA7" w:rsidRPr="009C75E6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4370" w:type="dxa"/>
          </w:tcPr>
          <w:p w:rsidR="00562CA7" w:rsidRPr="00FC3467" w:rsidRDefault="00562CA7" w:rsidP="00860F5D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/>
              <w:ind w:left="0"/>
              <w:jc w:val="both"/>
              <w:rPr>
                <w:sz w:val="24"/>
                <w:szCs w:val="24"/>
              </w:rPr>
            </w:pPr>
            <w:r w:rsidRPr="00FC3467">
              <w:rPr>
                <w:bCs/>
                <w:sz w:val="24"/>
                <w:szCs w:val="24"/>
              </w:rPr>
              <w:t>Проведение</w:t>
            </w:r>
            <w:r w:rsidRPr="00FC3467">
              <w:rPr>
                <w:b/>
                <w:bCs/>
                <w:sz w:val="24"/>
                <w:szCs w:val="24"/>
              </w:rPr>
              <w:t xml:space="preserve"> </w:t>
            </w:r>
            <w:r w:rsidRPr="00FC3467">
              <w:rPr>
                <w:bCs/>
                <w:sz w:val="24"/>
                <w:szCs w:val="24"/>
              </w:rPr>
              <w:t>профессиональных консультаций</w:t>
            </w:r>
            <w:r w:rsidRPr="00FC3467">
              <w:rPr>
                <w:b/>
                <w:bCs/>
                <w:sz w:val="24"/>
                <w:szCs w:val="24"/>
              </w:rPr>
              <w:t xml:space="preserve"> (</w:t>
            </w:r>
            <w:r w:rsidRPr="00FC3467">
              <w:rPr>
                <w:sz w:val="24"/>
                <w:szCs w:val="24"/>
              </w:rPr>
              <w:t>индивидуальные встречи, где наставник помогает решить конкретные профессиональные задачи.)</w:t>
            </w:r>
          </w:p>
        </w:tc>
        <w:tc>
          <w:tcPr>
            <w:tcW w:w="992" w:type="dxa"/>
          </w:tcPr>
          <w:p w:rsidR="00562CA7" w:rsidRDefault="00562CA7" w:rsidP="00915D42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3 курсы</w:t>
            </w:r>
          </w:p>
        </w:tc>
        <w:tc>
          <w:tcPr>
            <w:tcW w:w="1370" w:type="dxa"/>
            <w:gridSpan w:val="3"/>
          </w:tcPr>
          <w:p w:rsidR="00562CA7" w:rsidRDefault="00562CA7" w:rsidP="00915D42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5" w:type="dxa"/>
          </w:tcPr>
          <w:p w:rsidR="00562CA7" w:rsidRDefault="00562CA7" w:rsidP="00915D42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9567" w:type="dxa"/>
            <w:gridSpan w:val="6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4. Основные воспитательные мероприятия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первокурсника:</w:t>
            </w:r>
          </w:p>
          <w:p w:rsidR="00562CA7" w:rsidRDefault="00562CA7" w:rsidP="004D00EC">
            <w:pPr>
              <w:spacing w:before="56" w:line="288" w:lineRule="auto"/>
              <w:ind w:left="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ГБПОУ СМК</w:t>
            </w:r>
          </w:p>
          <w:p w:rsidR="00562CA7" w:rsidRDefault="00562CA7" w:rsidP="004D00EC">
            <w:pPr>
              <w:spacing w:before="1" w:line="288" w:lineRule="auto"/>
              <w:ind w:left="9" w:right="354"/>
              <w:rPr>
                <w:sz w:val="24"/>
              </w:rPr>
            </w:pPr>
            <w:r>
              <w:rPr>
                <w:sz w:val="24"/>
              </w:rPr>
              <w:t xml:space="preserve">б) Знакомство с работой библиотеки, работой кружков, спортивных секций. </w:t>
            </w: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1 курсы</w:t>
            </w:r>
          </w:p>
        </w:tc>
        <w:tc>
          <w:tcPr>
            <w:tcW w:w="1134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 xml:space="preserve"> г</w:t>
            </w:r>
            <w:r>
              <w:rPr>
                <w:spacing w:val="-4"/>
                <w:sz w:val="24"/>
              </w:rPr>
              <w:t>рупп, преподаватели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0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Тематические классные часы «Стерлитамакский межотраслевой колледж: история и традиции» </w:t>
            </w: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134" w:type="dxa"/>
          </w:tcPr>
          <w:p w:rsidR="00562CA7" w:rsidRDefault="00562CA7" w:rsidP="004D00EC"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УВР, 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 xml:space="preserve"> г</w:t>
            </w:r>
            <w:r>
              <w:rPr>
                <w:spacing w:val="-4"/>
                <w:sz w:val="24"/>
              </w:rPr>
              <w:t>рупп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0" w:type="dxa"/>
          </w:tcPr>
          <w:p w:rsidR="00562CA7" w:rsidRDefault="00562CA7" w:rsidP="004D00EC">
            <w:pPr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терроризмом. Открытое памятное мероприятие-митинг, посвящённое Дню солидарности в борьбе с терроризмом с показом фильма: «Скажем терроризму  - нет!»</w:t>
            </w: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134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УВР, 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0" w:type="dxa"/>
          </w:tcPr>
          <w:p w:rsidR="00562CA7" w:rsidRDefault="00562CA7" w:rsidP="004D00EC">
            <w:pPr>
              <w:rPr>
                <w:sz w:val="24"/>
              </w:rPr>
            </w:pPr>
            <w:r>
              <w:rPr>
                <w:sz w:val="24"/>
              </w:rPr>
              <w:t xml:space="preserve">Дни воинской славы России. </w:t>
            </w: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134" w:type="dxa"/>
          </w:tcPr>
          <w:p w:rsidR="00562CA7" w:rsidRDefault="00562CA7" w:rsidP="004D00EC"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 xml:space="preserve">Руководитель патриотич кружка, 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0" w:type="dxa"/>
          </w:tcPr>
          <w:p w:rsidR="00562CA7" w:rsidRDefault="00562CA7" w:rsidP="004D00EC">
            <w:pPr>
              <w:rPr>
                <w:sz w:val="24"/>
              </w:rPr>
            </w:pPr>
            <w:r>
              <w:rPr>
                <w:sz w:val="24"/>
              </w:rPr>
              <w:t>Юбилеи знаменитых поэтов, писателей, ученых</w:t>
            </w: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134" w:type="dxa"/>
          </w:tcPr>
          <w:p w:rsidR="00562CA7" w:rsidRDefault="00562CA7" w:rsidP="004D00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Руководитель Руководитель патриотич кружка, педагог-библиотекарь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70" w:type="dxa"/>
          </w:tcPr>
          <w:p w:rsidR="00562CA7" w:rsidRDefault="00562CA7" w:rsidP="004D00EC">
            <w:pPr>
              <w:rPr>
                <w:sz w:val="24"/>
              </w:rPr>
            </w:pPr>
            <w:r>
              <w:rPr>
                <w:sz w:val="24"/>
              </w:rPr>
              <w:t>Спортивные мероприятия колледжного, городсккого и республиканского уровней</w:t>
            </w: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134" w:type="dxa"/>
          </w:tcPr>
          <w:p w:rsidR="00562CA7" w:rsidRDefault="00562CA7" w:rsidP="004D00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Руководитель ССК «Батыр»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70" w:type="dxa"/>
          </w:tcPr>
          <w:p w:rsidR="00562CA7" w:rsidRDefault="00562CA7" w:rsidP="004D00EC">
            <w:pPr>
              <w:rPr>
                <w:sz w:val="24"/>
              </w:rPr>
            </w:pPr>
            <w:r>
              <w:rPr>
                <w:sz w:val="24"/>
              </w:rPr>
              <w:t>«Зажги Звезду» - конкурс талантов среди обучающихся</w:t>
            </w: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1-2 курсы</w:t>
            </w:r>
          </w:p>
        </w:tc>
        <w:tc>
          <w:tcPr>
            <w:tcW w:w="1134" w:type="dxa"/>
          </w:tcPr>
          <w:p w:rsidR="00562CA7" w:rsidRDefault="00562CA7" w:rsidP="004D00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Педагог- организатор, классные руководители учебных групп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70" w:type="dxa"/>
          </w:tcPr>
          <w:p w:rsidR="00562CA7" w:rsidRDefault="00562CA7" w:rsidP="004D00EC">
            <w:pPr>
              <w:jc w:val="both"/>
              <w:rPr>
                <w:sz w:val="24"/>
              </w:rPr>
            </w:pPr>
            <w:r>
              <w:rPr>
                <w:sz w:val="24"/>
              </w:rPr>
              <w:t>«Война. Блокада. Ленинград» мероприятия ко Дню полного освобождения Ленинграда от фашистской блокады</w:t>
            </w:r>
          </w:p>
          <w:p w:rsidR="00562CA7" w:rsidRDefault="00562CA7" w:rsidP="004D00EC">
            <w:pPr>
              <w:rPr>
                <w:sz w:val="24"/>
              </w:rPr>
            </w:pP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134" w:type="dxa"/>
          </w:tcPr>
          <w:p w:rsidR="00562CA7" w:rsidRDefault="00562CA7" w:rsidP="004D00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Руководитель патриотич кружка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0" w:type="dxa"/>
          </w:tcPr>
          <w:p w:rsidR="00562CA7" w:rsidRDefault="00562CA7" w:rsidP="004D00EC">
            <w:pPr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Городской фестиваль-конкурс патриотической песни и песни-речёвки «Узнай, как песни воевали!»</w:t>
            </w: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562CA7" w:rsidRDefault="00562CA7" w:rsidP="004D00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Торжественное мероприятие «Вручение дипломов»</w:t>
            </w:r>
          </w:p>
        </w:tc>
        <w:tc>
          <w:tcPr>
            <w:tcW w:w="1228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3 курсы</w:t>
            </w:r>
          </w:p>
        </w:tc>
        <w:tc>
          <w:tcPr>
            <w:tcW w:w="1134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УВР, 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9567" w:type="dxa"/>
            <w:gridSpan w:val="6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 предметно-пространственной среды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0" w:type="dxa"/>
          </w:tcPr>
          <w:p w:rsidR="00562CA7" w:rsidRDefault="00562CA7" w:rsidP="004D00EC">
            <w:pPr>
              <w:keepNext/>
              <w:keepLines/>
              <w:spacing w:before="150" w:after="150" w:line="200" w:lineRule="atLeast"/>
              <w:jc w:val="both"/>
              <w:outlineLvl w:val="3"/>
              <w:rPr>
                <w:color w:val="333333"/>
                <w:sz w:val="24"/>
              </w:rPr>
            </w:pPr>
            <w:hyperlink r:id="rId17" w:history="1">
              <w:r w:rsidRPr="00667249">
                <w:rPr>
                  <w:sz w:val="24"/>
                </w:rPr>
                <w:t>Легкоатлетический кросс первокурсников</w:t>
              </w:r>
            </w:hyperlink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 w:rsidRPr="00667249">
              <w:rPr>
                <w:sz w:val="24"/>
              </w:rPr>
              <w:t>1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 учебных групп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0" w:type="dxa"/>
          </w:tcPr>
          <w:p w:rsidR="00562CA7" w:rsidRDefault="00562CA7" w:rsidP="004D00EC">
            <w:pPr>
              <w:tabs>
                <w:tab w:val="left" w:pos="2377"/>
              </w:tabs>
              <w:spacing w:line="288" w:lineRule="auto"/>
              <w:ind w:left="9" w:right="270"/>
              <w:rPr>
                <w:sz w:val="24"/>
              </w:rPr>
            </w:pPr>
            <w:r>
              <w:rPr>
                <w:sz w:val="24"/>
              </w:rPr>
              <w:t>Оформление и обновление «мест новостей», стендов, содержащих в доступной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 </w:t>
            </w:r>
            <w:r>
              <w:rPr>
                <w:spacing w:val="-2"/>
                <w:sz w:val="24"/>
              </w:rPr>
              <w:t>профессионального,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гражданско- </w:t>
            </w:r>
            <w:r>
              <w:rPr>
                <w:sz w:val="24"/>
              </w:rPr>
              <w:t xml:space="preserve">патриотического, духовно-нравственного </w:t>
            </w:r>
            <w:r>
              <w:rPr>
                <w:spacing w:val="-2"/>
                <w:sz w:val="24"/>
              </w:rPr>
              <w:t>содержания.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Сентябрь-апрель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колледжа,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 преподаватели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предприятия-партнеры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практики, </w:t>
            </w:r>
            <w:r>
              <w:rPr>
                <w:spacing w:val="-2"/>
                <w:sz w:val="24"/>
              </w:rPr>
              <w:t>классные руководители учебных групп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 к международному дню дарения книг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</w:tcPr>
          <w:p w:rsidR="00562CA7" w:rsidRDefault="00562CA7" w:rsidP="004D00EC">
            <w:pPr>
              <w:rPr>
                <w:sz w:val="24"/>
              </w:rPr>
            </w:pPr>
            <w:r>
              <w:rPr>
                <w:sz w:val="24"/>
              </w:rPr>
              <w:t>Заместитель директора по УВР, педагог-библиотекарь</w:t>
            </w:r>
          </w:p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pacing w:val="-2"/>
                <w:sz w:val="24"/>
              </w:rPr>
            </w:pP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Линейка еженедельно по понедельникам с исполнением гимнов РФ и РБ  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pPr>
              <w:rPr>
                <w:sz w:val="24"/>
              </w:rPr>
            </w:pPr>
            <w:r>
              <w:rPr>
                <w:sz w:val="24"/>
              </w:rPr>
              <w:t>Заместитель директора по УВР, советник директора по воспитанию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9567" w:type="dxa"/>
            <w:gridSpan w:val="6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6. Взаимодействие с родителями (законными представителями)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0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собраний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август, март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before="1" w:line="288" w:lineRule="auto"/>
              <w:ind w:left="13" w:right="58"/>
              <w:rPr>
                <w:sz w:val="24"/>
              </w:rPr>
            </w:pPr>
            <w:r>
              <w:rPr>
                <w:sz w:val="24"/>
              </w:rPr>
              <w:t xml:space="preserve">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студенты».</w:t>
            </w:r>
          </w:p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первокурсников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колледжа.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before="1" w:line="288" w:lineRule="auto"/>
              <w:ind w:left="13" w:right="5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 учебных групп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режимах</w:t>
            </w:r>
          </w:p>
          <w:p w:rsidR="00562CA7" w:rsidRDefault="00562CA7" w:rsidP="004D00EC">
            <w:pPr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(телефонном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-2"/>
                <w:sz w:val="24"/>
              </w:rPr>
              <w:t xml:space="preserve"> онлайн.)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before="1" w:line="288" w:lineRule="auto"/>
              <w:ind w:left="13" w:right="5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 учебных групп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Торжественное мероприятие «Вручение дипломов»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3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before="1" w:line="288" w:lineRule="auto"/>
              <w:ind w:left="13" w:right="58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УВР, УПР, УР,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Воркшоп для родителей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before="1" w:line="288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 мастера производственного обучения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4370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b/>
                <w:sz w:val="24"/>
              </w:rPr>
              <w:t>7. Самоуправление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0" w:type="dxa"/>
          </w:tcPr>
          <w:p w:rsidR="00562CA7" w:rsidRDefault="00562CA7" w:rsidP="004D00EC">
            <w:pPr>
              <w:tabs>
                <w:tab w:val="left" w:pos="1174"/>
                <w:tab w:val="left" w:pos="1506"/>
                <w:tab w:val="left" w:pos="3019"/>
                <w:tab w:val="left" w:pos="3366"/>
              </w:tabs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проведении</w:t>
            </w:r>
          </w:p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«Единый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дверей»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Октябрь, апрель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УВР, 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воспитанию, студенческий совет, РДДМ,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0" w:type="dxa"/>
          </w:tcPr>
          <w:p w:rsidR="00562CA7" w:rsidRDefault="00562CA7" w:rsidP="004D00EC">
            <w:pPr>
              <w:tabs>
                <w:tab w:val="left" w:pos="1174"/>
                <w:tab w:val="left" w:pos="1506"/>
                <w:tab w:val="left" w:pos="3019"/>
                <w:tab w:val="left" w:pos="3366"/>
              </w:tabs>
              <w:spacing w:line="267" w:lineRule="exact"/>
              <w:ind w:left="9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волонтерской деятельности, РДДМ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УВР, 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воспитанию, студенческий совет, РДДМ,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субботников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1-2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Волонтеры, РДДМ, студенческий совет</w:t>
            </w:r>
          </w:p>
        </w:tc>
      </w:tr>
      <w:tr w:rsidR="00562CA7" w:rsidTr="004D00EC">
        <w:trPr>
          <w:trHeight w:val="1253"/>
        </w:trPr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Флешмобы ко Дню отца, ко Дню матери.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 студенческий совет, РДДМ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0" w:type="dxa"/>
          </w:tcPr>
          <w:p w:rsidR="00562CA7" w:rsidRDefault="00562CA7" w:rsidP="004D00EC">
            <w:pPr>
              <w:jc w:val="both"/>
              <w:rPr>
                <w:b/>
                <w:sz w:val="24"/>
              </w:rPr>
            </w:pPr>
            <w:r>
              <w:rPr>
                <w:sz w:val="24"/>
              </w:rPr>
              <w:t>День добровольца (волонтёра) в России. Городской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>форум добровольцев «ДоброSTR».</w:t>
            </w:r>
            <w:r>
              <w:rPr>
                <w:rFonts w:ascii="Arial" w:hAnsi="Arial"/>
                <w:sz w:val="16"/>
                <w:highlight w:val="white"/>
              </w:rPr>
              <w:t> </w:t>
            </w:r>
          </w:p>
          <w:p w:rsidR="00562CA7" w:rsidRDefault="00562CA7" w:rsidP="004D00EC">
            <w:pPr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 студенческий совет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9567" w:type="dxa"/>
            <w:gridSpan w:val="6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8. Профилактика и безопасность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Социально-психологическая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первокурсников.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социальный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0" w:type="dxa"/>
          </w:tcPr>
          <w:p w:rsidR="00562CA7" w:rsidRDefault="00562CA7" w:rsidP="004D00EC">
            <w:pPr>
              <w:spacing w:line="267" w:lineRule="exact"/>
              <w:ind w:left="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Участие в форумах и мероприятиях по профилактике </w:t>
            </w:r>
            <w:r>
              <w:rPr>
                <w:spacing w:val="-2"/>
                <w:sz w:val="24"/>
              </w:rPr>
              <w:t xml:space="preserve">терроризма, распространения </w:t>
            </w:r>
            <w:r>
              <w:rPr>
                <w:sz w:val="24"/>
              </w:rPr>
              <w:t>экстремизма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профилактике межнациональных конфликтов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right="331"/>
              <w:rPr>
                <w:sz w:val="24"/>
              </w:rPr>
            </w:pPr>
            <w:r>
              <w:rPr>
                <w:sz w:val="24"/>
              </w:rPr>
              <w:t xml:space="preserve">социальный педагог, педагог-психолог, советник директора по воспитанию 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0" w:type="dxa"/>
          </w:tcPr>
          <w:p w:rsidR="00562CA7" w:rsidRDefault="00562CA7" w:rsidP="004D00EC">
            <w:pPr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Тематическая беседа, направленная на профилактику терроризма «Мир без конфронтаций. Учимся решать конфликты»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right="331"/>
              <w:rPr>
                <w:sz w:val="24"/>
              </w:rPr>
            </w:pPr>
            <w:r>
              <w:rPr>
                <w:sz w:val="24"/>
              </w:rPr>
              <w:t xml:space="preserve">социальный педагог, педагог-психолог, советник директора по воспитанию </w:t>
            </w:r>
          </w:p>
          <w:p w:rsidR="00562CA7" w:rsidRDefault="00562CA7" w:rsidP="004D00EC">
            <w:pPr>
              <w:spacing w:line="288" w:lineRule="auto"/>
              <w:ind w:left="105" w:right="331"/>
              <w:jc w:val="both"/>
              <w:rPr>
                <w:sz w:val="24"/>
              </w:rPr>
            </w:pP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0" w:type="dxa"/>
          </w:tcPr>
          <w:p w:rsidR="00562CA7" w:rsidRDefault="00562CA7" w:rsidP="004D00EC">
            <w:pPr>
              <w:tabs>
                <w:tab w:val="left" w:pos="2005"/>
                <w:tab w:val="left" w:pos="3225"/>
                <w:tab w:val="left" w:pos="3877"/>
              </w:tabs>
              <w:ind w:left="9" w:right="302"/>
              <w:rPr>
                <w:sz w:val="24"/>
              </w:rPr>
            </w:pPr>
            <w:r>
              <w:rPr>
                <w:sz w:val="24"/>
              </w:rPr>
              <w:t>Проведение встреч с работниками право</w:t>
            </w:r>
            <w:r>
              <w:rPr>
                <w:spacing w:val="-2"/>
                <w:sz w:val="24"/>
              </w:rPr>
              <w:t>охранительных органов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562CA7" w:rsidRDefault="00562CA7" w:rsidP="004D00EC">
            <w:pPr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 а</w:t>
            </w:r>
            <w:r>
              <w:rPr>
                <w:spacing w:val="-2"/>
                <w:sz w:val="24"/>
              </w:rPr>
              <w:t>лкоголизма».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right="331"/>
              <w:rPr>
                <w:sz w:val="24"/>
              </w:rPr>
            </w:pPr>
            <w:r>
              <w:rPr>
                <w:sz w:val="24"/>
              </w:rPr>
              <w:t xml:space="preserve">социальный педагог, педагог-психолог, советник директора по воспитанию 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0" w:type="dxa"/>
          </w:tcPr>
          <w:p w:rsidR="00562CA7" w:rsidRDefault="00562CA7" w:rsidP="004D00EC">
            <w:pPr>
              <w:ind w:right="2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социально-психологическом тестировании обучающихся профессиональных образовательных учреждений,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раннее выявление незаконного потребления</w:t>
            </w:r>
          </w:p>
          <w:p w:rsidR="00562CA7" w:rsidRDefault="00562CA7" w:rsidP="004D00EC">
            <w:pPr>
              <w:rPr>
                <w:sz w:val="24"/>
              </w:rPr>
            </w:pPr>
            <w:r>
              <w:rPr>
                <w:sz w:val="24"/>
              </w:rPr>
              <w:t>наркотических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психотропных</w:t>
            </w:r>
          </w:p>
          <w:p w:rsidR="00562CA7" w:rsidRDefault="00562CA7" w:rsidP="004D00EC">
            <w:pPr>
              <w:tabs>
                <w:tab w:val="left" w:pos="2005"/>
                <w:tab w:val="left" w:pos="3225"/>
                <w:tab w:val="left" w:pos="3877"/>
              </w:tabs>
              <w:ind w:left="9" w:right="302"/>
              <w:rPr>
                <w:sz w:val="24"/>
              </w:rPr>
            </w:pP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right="331"/>
              <w:rPr>
                <w:sz w:val="24"/>
              </w:rPr>
            </w:pPr>
            <w:r>
              <w:rPr>
                <w:sz w:val="24"/>
              </w:rPr>
              <w:t>социальный педагог, педагог-психолог, советник директора по воспитанию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70" w:type="dxa"/>
          </w:tcPr>
          <w:p w:rsidR="00562CA7" w:rsidRDefault="00562CA7" w:rsidP="004D00EC">
            <w:pPr>
              <w:jc w:val="both"/>
              <w:rPr>
                <w:sz w:val="24"/>
                <w:highlight w:val="white"/>
              </w:rPr>
            </w:pPr>
            <w:r>
              <w:rPr>
                <w:sz w:val="24"/>
              </w:rPr>
              <w:t>Профилактические мероприятия, направленные на профилактику   наркомании и алкоголизма</w:t>
            </w:r>
          </w:p>
          <w:p w:rsidR="00562CA7" w:rsidRDefault="00562CA7" w:rsidP="004D00EC">
            <w:pPr>
              <w:ind w:right="240"/>
              <w:rPr>
                <w:sz w:val="24"/>
              </w:rPr>
            </w:pP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right="331"/>
              <w:rPr>
                <w:sz w:val="24"/>
              </w:rPr>
            </w:pPr>
            <w:r>
              <w:rPr>
                <w:sz w:val="24"/>
              </w:rPr>
              <w:t>социальный педагог, педагог-психолог, советник директора по воспитанию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70" w:type="dxa"/>
          </w:tcPr>
          <w:p w:rsidR="00562CA7" w:rsidRDefault="00562CA7" w:rsidP="004D00EC">
            <w:pPr>
              <w:ind w:left="9"/>
              <w:rPr>
                <w:sz w:val="24"/>
              </w:rPr>
            </w:pPr>
            <w:r>
              <w:rPr>
                <w:sz w:val="24"/>
              </w:rPr>
              <w:t>Мероприятия приуроченные к 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СПИДом.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line="288" w:lineRule="auto"/>
              <w:ind w:right="33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70" w:type="dxa"/>
          </w:tcPr>
          <w:p w:rsidR="00562CA7" w:rsidRDefault="00562CA7" w:rsidP="004D00EC">
            <w:pPr>
              <w:tabs>
                <w:tab w:val="left" w:pos="1821"/>
              </w:tabs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 xml:space="preserve">педагогической </w:t>
            </w:r>
            <w:r>
              <w:rPr>
                <w:sz w:val="24"/>
              </w:rPr>
              <w:t>поддержки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 «групп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</w:t>
            </w:r>
          </w:p>
          <w:p w:rsidR="00562CA7" w:rsidRDefault="00562CA7" w:rsidP="004D00EC">
            <w:pPr>
              <w:spacing w:line="288" w:lineRule="auto"/>
              <w:ind w:right="33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0" w:type="dxa"/>
          </w:tcPr>
          <w:p w:rsidR="00562CA7" w:rsidRDefault="00562CA7" w:rsidP="004D00EC">
            <w:pPr>
              <w:tabs>
                <w:tab w:val="left" w:pos="1924"/>
                <w:tab w:val="left" w:pos="2663"/>
                <w:tab w:val="left" w:pos="2834"/>
              </w:tabs>
              <w:spacing w:before="1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Профилактическая беседа «Заведомо ложное сообщение об угрозе совершения террористических актов и распространение экстремистских  материалов». Ст. 207 Уголовного Кодекса РФ</w:t>
            </w:r>
          </w:p>
        </w:tc>
        <w:tc>
          <w:tcPr>
            <w:tcW w:w="992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1-4 курсы</w:t>
            </w:r>
          </w:p>
        </w:tc>
        <w:tc>
          <w:tcPr>
            <w:tcW w:w="1370" w:type="dxa"/>
            <w:gridSpan w:val="3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</w:tcPr>
          <w:p w:rsidR="00562CA7" w:rsidRDefault="00562CA7" w:rsidP="004D00EC">
            <w:pPr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9567" w:type="dxa"/>
            <w:gridSpan w:val="6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9. Социальное партнёрство и участие работодателей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0" w:type="dxa"/>
          </w:tcPr>
          <w:p w:rsidR="00562CA7" w:rsidRDefault="00562CA7" w:rsidP="004D00EC">
            <w:pPr>
              <w:rPr>
                <w:sz w:val="24"/>
              </w:rPr>
            </w:pPr>
            <w:r>
              <w:rPr>
                <w:sz w:val="24"/>
              </w:rPr>
              <w:t>Встреча с представителями предприятий-партнеров</w:t>
            </w:r>
          </w:p>
        </w:tc>
        <w:tc>
          <w:tcPr>
            <w:tcW w:w="101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1-3 курс</w:t>
            </w:r>
          </w:p>
        </w:tc>
        <w:tc>
          <w:tcPr>
            <w:tcW w:w="134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УПР, методист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0" w:type="dxa"/>
          </w:tcPr>
          <w:p w:rsidR="00562CA7" w:rsidRPr="006672DD" w:rsidRDefault="00562CA7" w:rsidP="004D00EC">
            <w:pPr>
              <w:rPr>
                <w:sz w:val="24"/>
              </w:rPr>
            </w:pPr>
            <w:r w:rsidRPr="00835FD0">
              <w:rPr>
                <w:sz w:val="24"/>
              </w:rPr>
              <w:t>Совместная разработка учебных программ и планов</w:t>
            </w:r>
            <w:r w:rsidRPr="006672DD">
              <w:rPr>
                <w:sz w:val="24"/>
              </w:rPr>
              <w:t>.</w:t>
            </w:r>
            <w:r>
              <w:t xml:space="preserve"> </w:t>
            </w:r>
            <w:r w:rsidRPr="006672DD">
              <w:rPr>
                <w:sz w:val="24"/>
              </w:rPr>
              <w:t>Организация прохождения студентами практики, стажировки на предприятии, назначение наставников при обучении на производстве.</w:t>
            </w:r>
          </w:p>
        </w:tc>
        <w:tc>
          <w:tcPr>
            <w:tcW w:w="101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1-3 курс</w:t>
            </w:r>
          </w:p>
        </w:tc>
        <w:tc>
          <w:tcPr>
            <w:tcW w:w="134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r w:rsidRPr="00FD79C4">
              <w:rPr>
                <w:sz w:val="24"/>
              </w:rPr>
              <w:t>Заместитель директора по УПР, методист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0" w:type="dxa"/>
          </w:tcPr>
          <w:p w:rsidR="00562CA7" w:rsidRDefault="00562CA7" w:rsidP="004D00EC">
            <w:pPr>
              <w:rPr>
                <w:sz w:val="24"/>
              </w:rPr>
            </w:pPr>
            <w:r w:rsidRPr="00835FD0">
              <w:rPr>
                <w:sz w:val="24"/>
              </w:rPr>
              <w:t>Участие в независимой оценке качества подготовки выпускников</w:t>
            </w:r>
          </w:p>
        </w:tc>
        <w:tc>
          <w:tcPr>
            <w:tcW w:w="101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1-3 курс</w:t>
            </w:r>
          </w:p>
        </w:tc>
        <w:tc>
          <w:tcPr>
            <w:tcW w:w="134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r w:rsidRPr="00FD79C4">
              <w:rPr>
                <w:sz w:val="24"/>
              </w:rPr>
              <w:t>Заместитель директора по УПР, методист</w:t>
            </w:r>
          </w:p>
        </w:tc>
      </w:tr>
      <w:tr w:rsidR="00562CA7" w:rsidTr="004D00EC">
        <w:tc>
          <w:tcPr>
            <w:tcW w:w="568" w:type="dxa"/>
          </w:tcPr>
          <w:p w:rsidR="00562CA7" w:rsidRPr="00AC5FA3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4370" w:type="dxa"/>
          </w:tcPr>
          <w:p w:rsidR="00562CA7" w:rsidRPr="00835FD0" w:rsidRDefault="00562CA7" w:rsidP="004D00EC">
            <w:pPr>
              <w:rPr>
                <w:sz w:val="24"/>
              </w:rPr>
            </w:pPr>
            <w:r w:rsidRPr="00835FD0">
              <w:rPr>
                <w:sz w:val="24"/>
              </w:rPr>
              <w:t>Целевая подготовка профессиональных кадров</w:t>
            </w:r>
          </w:p>
        </w:tc>
        <w:tc>
          <w:tcPr>
            <w:tcW w:w="101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1-3 курс</w:t>
            </w:r>
          </w:p>
        </w:tc>
        <w:tc>
          <w:tcPr>
            <w:tcW w:w="134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r w:rsidRPr="00FD79C4">
              <w:rPr>
                <w:sz w:val="24"/>
              </w:rPr>
              <w:t>Заместитель директора по УПР, методист</w:t>
            </w:r>
          </w:p>
        </w:tc>
      </w:tr>
      <w:tr w:rsidR="00562CA7" w:rsidTr="004D00EC">
        <w:tc>
          <w:tcPr>
            <w:tcW w:w="568" w:type="dxa"/>
          </w:tcPr>
          <w:p w:rsidR="00562CA7" w:rsidRPr="00AC5FA3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4370" w:type="dxa"/>
          </w:tcPr>
          <w:p w:rsidR="00562CA7" w:rsidRPr="00835FD0" w:rsidRDefault="00562CA7" w:rsidP="004D00EC">
            <w:pPr>
              <w:rPr>
                <w:sz w:val="24"/>
              </w:rPr>
            </w:pPr>
            <w:r w:rsidRPr="00EC09D6">
              <w:rPr>
                <w:sz w:val="24"/>
              </w:rPr>
              <w:t>Участие в общественном управлении колледжа</w:t>
            </w:r>
          </w:p>
        </w:tc>
        <w:tc>
          <w:tcPr>
            <w:tcW w:w="101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1-3 курс</w:t>
            </w:r>
          </w:p>
        </w:tc>
        <w:tc>
          <w:tcPr>
            <w:tcW w:w="134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r w:rsidRPr="00FD79C4">
              <w:rPr>
                <w:sz w:val="24"/>
              </w:rPr>
              <w:t>Заместитель директора по УПР, методист</w:t>
            </w:r>
          </w:p>
        </w:tc>
      </w:tr>
      <w:tr w:rsidR="00562CA7" w:rsidTr="004D00EC">
        <w:tc>
          <w:tcPr>
            <w:tcW w:w="568" w:type="dxa"/>
          </w:tcPr>
          <w:p w:rsidR="00562CA7" w:rsidRPr="00AC5FA3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4370" w:type="dxa"/>
          </w:tcPr>
          <w:p w:rsidR="00562CA7" w:rsidRPr="00AC5FA3" w:rsidRDefault="00562CA7" w:rsidP="004D00EC">
            <w:pPr>
              <w:rPr>
                <w:sz w:val="24"/>
              </w:rPr>
            </w:pPr>
            <w:r w:rsidRPr="00FA7607">
              <w:rPr>
                <w:sz w:val="24"/>
              </w:rPr>
              <w:t>Проведение совместных мероприятий. Совместное проведение конкурсов профессионального мастерства, олимпиад, выставок, проведение профессиональных проб, мастер-классов, организация экскурсий на предприятие</w:t>
            </w:r>
          </w:p>
        </w:tc>
        <w:tc>
          <w:tcPr>
            <w:tcW w:w="101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1-3 курс</w:t>
            </w:r>
          </w:p>
        </w:tc>
        <w:tc>
          <w:tcPr>
            <w:tcW w:w="134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r w:rsidRPr="00FD79C4">
              <w:rPr>
                <w:sz w:val="24"/>
              </w:rPr>
              <w:t>Заместитель директора по УПР, методист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</w:p>
        </w:tc>
        <w:tc>
          <w:tcPr>
            <w:tcW w:w="9567" w:type="dxa"/>
            <w:gridSpan w:val="6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b/>
                <w:strike/>
                <w:sz w:val="24"/>
              </w:rPr>
            </w:pPr>
            <w:r>
              <w:rPr>
                <w:b/>
                <w:sz w:val="24"/>
              </w:rPr>
              <w:t>10. Профессиональное развитие, адаптация и трудоустройство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0" w:type="dxa"/>
          </w:tcPr>
          <w:p w:rsidR="00562CA7" w:rsidRDefault="00562CA7" w:rsidP="004D00EC">
            <w:pPr>
              <w:jc w:val="both"/>
              <w:rPr>
                <w:sz w:val="24"/>
                <w:highlight w:val="white"/>
              </w:rPr>
            </w:pPr>
            <w:r>
              <w:rPr>
                <w:sz w:val="24"/>
              </w:rPr>
              <w:t>Научно-практическая конференция «Технологии на службе человека», приуроченная к</w:t>
            </w:r>
            <w:r>
              <w:rPr>
                <w:sz w:val="24"/>
                <w:highlight w:val="white"/>
              </w:rPr>
              <w:t xml:space="preserve"> Всемирному дню науки</w:t>
            </w:r>
          </w:p>
        </w:tc>
        <w:tc>
          <w:tcPr>
            <w:tcW w:w="101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jc w:val="center"/>
              <w:rPr>
                <w:sz w:val="24"/>
              </w:rPr>
            </w:pPr>
            <w:r>
              <w:rPr>
                <w:sz w:val="24"/>
              </w:rPr>
              <w:t>1-3 курсы</w:t>
            </w:r>
          </w:p>
        </w:tc>
        <w:tc>
          <w:tcPr>
            <w:tcW w:w="134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5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 xml:space="preserve">Заведующая методическим кабинетом, преподаватели профессионального цикла 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0" w:type="dxa"/>
          </w:tcPr>
          <w:p w:rsidR="00562CA7" w:rsidRPr="00FA7607" w:rsidRDefault="00562CA7" w:rsidP="004D00EC">
            <w:pPr>
              <w:rPr>
                <w:sz w:val="24"/>
              </w:rPr>
            </w:pPr>
            <w:r w:rsidRPr="00FA7607">
              <w:rPr>
                <w:sz w:val="24"/>
              </w:rPr>
              <w:t>Трудоустройство выпускников. Представители работодателя участвуют в днях открытых дверей, ярмарках вакансий, взаимодействуют с центром содействия трудоустройства выпускников</w:t>
            </w:r>
          </w:p>
        </w:tc>
        <w:tc>
          <w:tcPr>
            <w:tcW w:w="101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4 курс</w:t>
            </w:r>
          </w:p>
        </w:tc>
        <w:tc>
          <w:tcPr>
            <w:tcW w:w="1346" w:type="dxa"/>
            <w:gridSpan w:val="2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4D00EC">
            <w:r w:rsidRPr="00FD79C4">
              <w:rPr>
                <w:sz w:val="24"/>
              </w:rPr>
              <w:t>Заместитель директора по УПР, методист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0" w:type="dxa"/>
          </w:tcPr>
          <w:p w:rsidR="00562CA7" w:rsidRPr="00FA7607" w:rsidRDefault="00562CA7" w:rsidP="004D00EC">
            <w:pPr>
              <w:rPr>
                <w:sz w:val="24"/>
              </w:rPr>
            </w:pPr>
            <w:r>
              <w:rPr>
                <w:sz w:val="24"/>
              </w:rPr>
              <w:t xml:space="preserve"> Проведение круглого стола студенческого актива с приглашением специалистов предприятий.</w:t>
            </w:r>
          </w:p>
        </w:tc>
        <w:tc>
          <w:tcPr>
            <w:tcW w:w="1016" w:type="dxa"/>
            <w:gridSpan w:val="2"/>
          </w:tcPr>
          <w:p w:rsidR="00562CA7" w:rsidRDefault="00562CA7" w:rsidP="001A488A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4 курс</w:t>
            </w:r>
          </w:p>
        </w:tc>
        <w:tc>
          <w:tcPr>
            <w:tcW w:w="1346" w:type="dxa"/>
            <w:gridSpan w:val="2"/>
          </w:tcPr>
          <w:p w:rsidR="00562CA7" w:rsidRDefault="00562CA7" w:rsidP="001A488A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562CA7" w:rsidRDefault="00562CA7" w:rsidP="001A488A">
            <w:r w:rsidRPr="00FD79C4">
              <w:rPr>
                <w:sz w:val="24"/>
              </w:rPr>
              <w:t>Заместитель директора по УПР, методист</w:t>
            </w:r>
          </w:p>
        </w:tc>
      </w:tr>
      <w:tr w:rsidR="00562CA7" w:rsidTr="004D00EC">
        <w:tc>
          <w:tcPr>
            <w:tcW w:w="568" w:type="dxa"/>
          </w:tcPr>
          <w:p w:rsidR="00562CA7" w:rsidRDefault="00562CA7" w:rsidP="004D00EC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0" w:type="dxa"/>
          </w:tcPr>
          <w:p w:rsidR="00562CA7" w:rsidRDefault="00562CA7" w:rsidP="004D00EC">
            <w:pPr>
              <w:rPr>
                <w:sz w:val="24"/>
              </w:rPr>
            </w:pPr>
            <w:r>
              <w:rPr>
                <w:sz w:val="24"/>
              </w:rPr>
              <w:t>Составление карьерных карт выпускников</w:t>
            </w:r>
          </w:p>
        </w:tc>
        <w:tc>
          <w:tcPr>
            <w:tcW w:w="1016" w:type="dxa"/>
            <w:gridSpan w:val="2"/>
          </w:tcPr>
          <w:p w:rsidR="00562CA7" w:rsidRDefault="00562CA7" w:rsidP="001A488A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4 курс</w:t>
            </w:r>
          </w:p>
        </w:tc>
        <w:tc>
          <w:tcPr>
            <w:tcW w:w="1346" w:type="dxa"/>
            <w:gridSpan w:val="2"/>
          </w:tcPr>
          <w:p w:rsidR="00562CA7" w:rsidRDefault="00562CA7" w:rsidP="001A488A">
            <w:pPr>
              <w:tabs>
                <w:tab w:val="left" w:pos="851"/>
              </w:tabs>
              <w:spacing w:line="288" w:lineRule="auto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5" w:type="dxa"/>
          </w:tcPr>
          <w:p w:rsidR="00562CA7" w:rsidRPr="00FD79C4" w:rsidRDefault="00562CA7" w:rsidP="001A488A">
            <w:pPr>
              <w:rPr>
                <w:sz w:val="24"/>
              </w:rPr>
            </w:pPr>
            <w:r>
              <w:rPr>
                <w:sz w:val="24"/>
              </w:rPr>
              <w:t>Преподаватель дисциплины «Конструктор карьеры»</w:t>
            </w:r>
            <w:bookmarkStart w:id="0" w:name="_GoBack"/>
            <w:bookmarkEnd w:id="0"/>
          </w:p>
        </w:tc>
      </w:tr>
    </w:tbl>
    <w:p w:rsidR="00562CA7" w:rsidRDefault="00562CA7" w:rsidP="00704702">
      <w:pPr>
        <w:tabs>
          <w:tab w:val="left" w:pos="1966"/>
        </w:tabs>
        <w:rPr>
          <w:sz w:val="24"/>
        </w:rPr>
      </w:pPr>
    </w:p>
    <w:p w:rsidR="00562CA7" w:rsidRDefault="00562CA7" w:rsidP="00704702">
      <w:pPr>
        <w:pStyle w:val="TableParagraph"/>
        <w:jc w:val="center"/>
        <w:rPr>
          <w:sz w:val="24"/>
        </w:rPr>
      </w:pPr>
    </w:p>
    <w:p w:rsidR="00562CA7" w:rsidRDefault="00562CA7" w:rsidP="00704702">
      <w:pPr>
        <w:pStyle w:val="TableParagraph"/>
        <w:rPr>
          <w:sz w:val="24"/>
        </w:rPr>
        <w:sectPr w:rsidR="00562CA7">
          <w:pgSz w:w="11910" w:h="16840"/>
          <w:pgMar w:top="1160" w:right="425" w:bottom="280" w:left="992" w:header="710" w:footer="0" w:gutter="0"/>
          <w:cols w:space="720"/>
        </w:sectPr>
      </w:pPr>
    </w:p>
    <w:p w:rsidR="00562CA7" w:rsidRDefault="00562CA7" w:rsidP="00704702">
      <w:pPr>
        <w:pStyle w:val="TableParagraph"/>
        <w:ind w:left="0"/>
        <w:rPr>
          <w:sz w:val="24"/>
        </w:rPr>
        <w:sectPr w:rsidR="00562CA7">
          <w:headerReference w:type="default" r:id="rId18"/>
          <w:pgSz w:w="16840" w:h="11910" w:orient="landscape"/>
          <w:pgMar w:top="1160" w:right="1133" w:bottom="280" w:left="992" w:header="710" w:footer="0" w:gutter="0"/>
          <w:cols w:space="720"/>
        </w:sectPr>
      </w:pPr>
    </w:p>
    <w:p w:rsidR="00562CA7" w:rsidRDefault="00562CA7">
      <w:pPr>
        <w:spacing w:before="80" w:line="242" w:lineRule="auto"/>
        <w:ind w:left="140" w:firstLine="1416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ходе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9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в мероприятиях, проектах, конкурсах, акциях, проводимых на уровне Российской Федерации, в том числе, с 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специальности:</w:t>
      </w:r>
    </w:p>
    <w:p w:rsidR="00562CA7" w:rsidRDefault="00562CA7">
      <w:pPr>
        <w:spacing w:before="198"/>
        <w:ind w:left="140"/>
        <w:rPr>
          <w:sz w:val="24"/>
        </w:rPr>
      </w:pPr>
      <w:r>
        <w:rPr>
          <w:sz w:val="24"/>
        </w:rPr>
        <w:t>Россия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hyperlink r:id="rId19">
        <w:r>
          <w:rPr>
            <w:color w:val="0000FF"/>
            <w:spacing w:val="-2"/>
            <w:sz w:val="24"/>
            <w:u w:val="single" w:color="0000FF"/>
          </w:rPr>
          <w:t>https://rsv.ru/</w:t>
        </w:r>
      </w:hyperlink>
      <w:r>
        <w:rPr>
          <w:spacing w:val="-2"/>
          <w:sz w:val="24"/>
        </w:rPr>
        <w:t>;</w:t>
      </w:r>
    </w:p>
    <w:p w:rsidR="00562CA7" w:rsidRDefault="00562CA7">
      <w:pPr>
        <w:spacing w:before="240" w:line="451" w:lineRule="auto"/>
        <w:ind w:left="140" w:right="7903"/>
        <w:rPr>
          <w:sz w:val="24"/>
        </w:rPr>
      </w:pPr>
      <w:r>
        <w:rPr>
          <w:sz w:val="24"/>
        </w:rPr>
        <w:t>Российское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«Знание»</w:t>
      </w:r>
      <w:r>
        <w:rPr>
          <w:spacing w:val="-15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https://znanierussia.ru/</w:t>
        </w:r>
      </w:hyperlink>
      <w:r>
        <w:rPr>
          <w:sz w:val="24"/>
        </w:rPr>
        <w:t xml:space="preserve">; Российский Союз Молодежи </w:t>
      </w:r>
      <w:hyperlink r:id="rId21">
        <w:r>
          <w:rPr>
            <w:color w:val="0000FF"/>
            <w:sz w:val="24"/>
            <w:u w:val="single" w:color="0000FF"/>
          </w:rPr>
          <w:t>https://www.ruy.ru/</w:t>
        </w:r>
      </w:hyperlink>
      <w:r>
        <w:rPr>
          <w:sz w:val="24"/>
        </w:rPr>
        <w:t>;</w:t>
      </w:r>
    </w:p>
    <w:p w:rsidR="00562CA7" w:rsidRDefault="00562CA7">
      <w:pPr>
        <w:spacing w:line="451" w:lineRule="auto"/>
        <w:ind w:left="140" w:right="7903"/>
        <w:rPr>
          <w:sz w:val="24"/>
        </w:rPr>
      </w:pPr>
      <w:r>
        <w:rPr>
          <w:sz w:val="24"/>
        </w:rPr>
        <w:t xml:space="preserve">Российское Содружество Колледжей </w:t>
      </w:r>
      <w:hyperlink r:id="rId22">
        <w:r>
          <w:rPr>
            <w:color w:val="0000FF"/>
            <w:sz w:val="24"/>
            <w:u w:val="single" w:color="0000FF"/>
          </w:rPr>
          <w:t>https://rosdk.ru/</w:t>
        </w:r>
      </w:hyperlink>
      <w:r>
        <w:rPr>
          <w:sz w:val="24"/>
        </w:rPr>
        <w:t xml:space="preserve">; Ассоциация Волонтерских Центров </w:t>
      </w:r>
      <w:r>
        <w:rPr>
          <w:color w:val="0000FF"/>
          <w:sz w:val="24"/>
          <w:u w:val="single" w:color="0000FF"/>
        </w:rPr>
        <w:t>https://авц.рф</w:t>
      </w:r>
      <w:r>
        <w:rPr>
          <w:sz w:val="24"/>
        </w:rPr>
        <w:t>; Всероссийский</w:t>
      </w:r>
      <w:r>
        <w:rPr>
          <w:spacing w:val="-13"/>
          <w:sz w:val="24"/>
        </w:rPr>
        <w:t xml:space="preserve"> </w:t>
      </w:r>
      <w:r>
        <w:rPr>
          <w:sz w:val="24"/>
        </w:rPr>
        <w:t>студенческий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союз</w:t>
      </w:r>
      <w:r>
        <w:rPr>
          <w:spacing w:val="-9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https://rosstudent.ru/</w:t>
        </w:r>
      </w:hyperlink>
      <w:r>
        <w:rPr>
          <w:sz w:val="24"/>
        </w:rPr>
        <w:t>;</w:t>
      </w:r>
    </w:p>
    <w:p w:rsidR="00562CA7" w:rsidRDefault="00562CA7">
      <w:pPr>
        <w:spacing w:line="272" w:lineRule="exact"/>
        <w:ind w:left="140"/>
        <w:rPr>
          <w:sz w:val="24"/>
        </w:rPr>
      </w:pPr>
      <w:r>
        <w:rPr>
          <w:sz w:val="24"/>
        </w:rPr>
        <w:t>Институт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hyperlink r:id="rId24">
        <w:r>
          <w:rPr>
            <w:color w:val="0000FF"/>
            <w:spacing w:val="-2"/>
            <w:sz w:val="24"/>
            <w:u w:val="single" w:color="0000FF"/>
          </w:rPr>
          <w:t>https://firpo.ru/</w:t>
        </w:r>
      </w:hyperlink>
    </w:p>
    <w:p w:rsidR="00562CA7" w:rsidRDefault="00562CA7">
      <w:pPr>
        <w:spacing w:before="240"/>
        <w:ind w:left="140"/>
        <w:rPr>
          <w:sz w:val="24"/>
        </w:rPr>
      </w:pPr>
      <w:r>
        <w:rPr>
          <w:sz w:val="24"/>
        </w:rPr>
        <w:t>«Большая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перемена»</w:t>
      </w:r>
      <w:r>
        <w:rPr>
          <w:spacing w:val="-5"/>
          <w:sz w:val="24"/>
        </w:rPr>
        <w:t xml:space="preserve"> </w:t>
      </w:r>
      <w:hyperlink r:id="rId25">
        <w:r>
          <w:rPr>
            <w:color w:val="0000FF"/>
            <w:spacing w:val="-2"/>
            <w:sz w:val="24"/>
            <w:u w:val="single" w:color="0000FF"/>
          </w:rPr>
          <w:t>https://bolshayaperemena.online/</w:t>
        </w:r>
      </w:hyperlink>
      <w:r>
        <w:rPr>
          <w:spacing w:val="-2"/>
          <w:sz w:val="24"/>
        </w:rPr>
        <w:t>;</w:t>
      </w:r>
    </w:p>
    <w:p w:rsidR="00562CA7" w:rsidRDefault="00562CA7">
      <w:pPr>
        <w:spacing w:before="240"/>
        <w:ind w:left="140"/>
        <w:rPr>
          <w:sz w:val="24"/>
        </w:rPr>
      </w:pPr>
      <w:r>
        <w:rPr>
          <w:sz w:val="24"/>
        </w:rPr>
        <w:t>«Лидеры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6"/>
          <w:sz w:val="24"/>
        </w:rPr>
        <w:t xml:space="preserve"> </w:t>
      </w:r>
      <w:r>
        <w:rPr>
          <w:color w:val="0000FF"/>
          <w:spacing w:val="-2"/>
          <w:sz w:val="24"/>
          <w:u w:val="single" w:color="0000FF"/>
        </w:rPr>
        <w:t>https://лидерыроссии.рф/</w:t>
      </w:r>
      <w:r>
        <w:rPr>
          <w:spacing w:val="-2"/>
          <w:sz w:val="24"/>
        </w:rPr>
        <w:t>;</w:t>
      </w:r>
    </w:p>
    <w:p w:rsidR="00562CA7" w:rsidRDefault="00562CA7">
      <w:pPr>
        <w:spacing w:before="243"/>
        <w:ind w:left="140"/>
        <w:rPr>
          <w:sz w:val="24"/>
        </w:rPr>
      </w:pPr>
      <w:r>
        <w:rPr>
          <w:sz w:val="24"/>
        </w:rPr>
        <w:t>«Мы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Вместе»</w:t>
      </w:r>
      <w:r>
        <w:rPr>
          <w:spacing w:val="-8"/>
          <w:sz w:val="24"/>
        </w:rPr>
        <w:t xml:space="preserve"> </w:t>
      </w:r>
      <w:r>
        <w:rPr>
          <w:sz w:val="24"/>
        </w:rPr>
        <w:t>(волонтерство)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https://onf.ru</w:t>
      </w:r>
    </w:p>
    <w:p w:rsidR="00562CA7" w:rsidRDefault="00562CA7">
      <w:pPr>
        <w:rPr>
          <w:sz w:val="24"/>
        </w:rPr>
        <w:sectPr w:rsidR="00562CA7">
          <w:pgSz w:w="16840" w:h="11910" w:orient="landscape"/>
          <w:pgMar w:top="1160" w:right="1133" w:bottom="280" w:left="992" w:header="710" w:footer="0" w:gutter="0"/>
          <w:cols w:space="720"/>
        </w:sectPr>
      </w:pPr>
    </w:p>
    <w:p w:rsidR="00562CA7" w:rsidRDefault="00562CA7">
      <w:pPr>
        <w:spacing w:before="61"/>
        <w:ind w:left="566"/>
        <w:jc w:val="center"/>
        <w:rPr>
          <w:sz w:val="24"/>
        </w:rPr>
      </w:pPr>
      <w:r>
        <w:rPr>
          <w:spacing w:val="-5"/>
          <w:sz w:val="24"/>
        </w:rPr>
        <w:t>25</w:t>
      </w:r>
    </w:p>
    <w:sectPr w:rsidR="00562CA7" w:rsidSect="008156D5">
      <w:headerReference w:type="default" r:id="rId26"/>
      <w:pgSz w:w="11910" w:h="16840"/>
      <w:pgMar w:top="620" w:right="1700" w:bottom="280" w:left="17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CA7" w:rsidRDefault="00562CA7">
      <w:r>
        <w:separator/>
      </w:r>
    </w:p>
  </w:endnote>
  <w:endnote w:type="continuationSeparator" w:id="0">
    <w:p w:rsidR="00562CA7" w:rsidRDefault="00562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CA7" w:rsidRDefault="00562CA7">
      <w:r>
        <w:separator/>
      </w:r>
    </w:p>
  </w:footnote>
  <w:footnote w:type="continuationSeparator" w:id="0">
    <w:p w:rsidR="00562CA7" w:rsidRDefault="00562C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CA7" w:rsidRDefault="00562CA7">
    <w:pPr>
      <w:pStyle w:val="BodyText"/>
      <w:spacing w:line="14" w:lineRule="auto"/>
      <w:rPr>
        <w:b w:val="0"/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304.85pt;margin-top:34.5pt;width:14pt;height:15.3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" filled="f" stroked="f">
          <v:path arrowok="t"/>
          <v:textbox inset="0,0,0,0">
            <w:txbxContent>
              <w:p w:rsidR="00562CA7" w:rsidRDefault="00562CA7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b/>
                    <w:bCs/>
                    <w:noProof/>
                    <w:spacing w:val="-5"/>
                  </w:rPr>
                  <w:t>14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CA7" w:rsidRDefault="00562CA7">
    <w:pPr>
      <w:pStyle w:val="BodyText"/>
      <w:spacing w:line="14" w:lineRule="auto"/>
      <w:rPr>
        <w:b w:val="0"/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4" o:spid="_x0000_s2050" type="#_x0000_t202" style="position:absolute;margin-left:411.9pt;margin-top:34.5pt;width:19pt;height:15.3pt;z-index:-251654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" filled="f" stroked="f">
          <v:path arrowok="t"/>
          <v:textbox inset="0,0,0,0">
            <w:txbxContent>
              <w:p w:rsidR="00562CA7" w:rsidRDefault="00562CA7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b/>
                    <w:bCs/>
                    <w:noProof/>
                    <w:spacing w:val="-5"/>
                  </w:rPr>
                  <w:t>19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CA7" w:rsidRDefault="00562CA7">
    <w:pPr>
      <w:pStyle w:val="BodyText"/>
      <w:spacing w:line="14" w:lineRule="auto"/>
      <w:rPr>
        <w:b w:val="0"/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93377"/>
    <w:multiLevelType w:val="hybridMultilevel"/>
    <w:tmpl w:val="438A6DCC"/>
    <w:lvl w:ilvl="0" w:tplc="83AE28DE">
      <w:numFmt w:val="bullet"/>
      <w:lvlText w:val="-"/>
      <w:lvlJc w:val="left"/>
      <w:pPr>
        <w:ind w:left="175" w:hanging="6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1708DDF0">
      <w:numFmt w:val="bullet"/>
      <w:lvlText w:val="•"/>
      <w:lvlJc w:val="left"/>
      <w:pPr>
        <w:ind w:left="1192" w:hanging="644"/>
      </w:pPr>
      <w:rPr>
        <w:rFonts w:hint="default"/>
      </w:rPr>
    </w:lvl>
    <w:lvl w:ilvl="2" w:tplc="E71A8C88">
      <w:numFmt w:val="bullet"/>
      <w:lvlText w:val="•"/>
      <w:lvlJc w:val="left"/>
      <w:pPr>
        <w:ind w:left="2205" w:hanging="644"/>
      </w:pPr>
      <w:rPr>
        <w:rFonts w:hint="default"/>
      </w:rPr>
    </w:lvl>
    <w:lvl w:ilvl="3" w:tplc="C8002296">
      <w:numFmt w:val="bullet"/>
      <w:lvlText w:val="•"/>
      <w:lvlJc w:val="left"/>
      <w:pPr>
        <w:ind w:left="3218" w:hanging="644"/>
      </w:pPr>
      <w:rPr>
        <w:rFonts w:hint="default"/>
      </w:rPr>
    </w:lvl>
    <w:lvl w:ilvl="4" w:tplc="52284F6A">
      <w:numFmt w:val="bullet"/>
      <w:lvlText w:val="•"/>
      <w:lvlJc w:val="left"/>
      <w:pPr>
        <w:ind w:left="4231" w:hanging="644"/>
      </w:pPr>
      <w:rPr>
        <w:rFonts w:hint="default"/>
      </w:rPr>
    </w:lvl>
    <w:lvl w:ilvl="5" w:tplc="12D825C4">
      <w:numFmt w:val="bullet"/>
      <w:lvlText w:val="•"/>
      <w:lvlJc w:val="left"/>
      <w:pPr>
        <w:ind w:left="5244" w:hanging="644"/>
      </w:pPr>
      <w:rPr>
        <w:rFonts w:hint="default"/>
      </w:rPr>
    </w:lvl>
    <w:lvl w:ilvl="6" w:tplc="45A4348A">
      <w:numFmt w:val="bullet"/>
      <w:lvlText w:val="•"/>
      <w:lvlJc w:val="left"/>
      <w:pPr>
        <w:ind w:left="6256" w:hanging="644"/>
      </w:pPr>
      <w:rPr>
        <w:rFonts w:hint="default"/>
      </w:rPr>
    </w:lvl>
    <w:lvl w:ilvl="7" w:tplc="FDBA6906">
      <w:numFmt w:val="bullet"/>
      <w:lvlText w:val="•"/>
      <w:lvlJc w:val="left"/>
      <w:pPr>
        <w:ind w:left="7269" w:hanging="644"/>
      </w:pPr>
      <w:rPr>
        <w:rFonts w:hint="default"/>
      </w:rPr>
    </w:lvl>
    <w:lvl w:ilvl="8" w:tplc="80FCDFC2">
      <w:numFmt w:val="bullet"/>
      <w:lvlText w:val="•"/>
      <w:lvlJc w:val="left"/>
      <w:pPr>
        <w:ind w:left="8282" w:hanging="644"/>
      </w:pPr>
      <w:rPr>
        <w:rFonts w:hint="default"/>
      </w:rPr>
    </w:lvl>
  </w:abstractNum>
  <w:abstractNum w:abstractNumId="1">
    <w:nsid w:val="241328B7"/>
    <w:multiLevelType w:val="multilevel"/>
    <w:tmpl w:val="4AD67322"/>
    <w:lvl w:ilvl="0">
      <w:numFmt w:val="bullet"/>
      <w:lvlText w:val="-"/>
      <w:lvlJc w:val="left"/>
      <w:pPr>
        <w:ind w:left="110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543" w:hanging="140"/>
      </w:pPr>
    </w:lvl>
    <w:lvl w:ilvl="2">
      <w:numFmt w:val="bullet"/>
      <w:lvlText w:val="•"/>
      <w:lvlJc w:val="left"/>
      <w:pPr>
        <w:ind w:left="967" w:hanging="140"/>
      </w:pPr>
    </w:lvl>
    <w:lvl w:ilvl="3">
      <w:numFmt w:val="bullet"/>
      <w:lvlText w:val="•"/>
      <w:lvlJc w:val="left"/>
      <w:pPr>
        <w:ind w:left="1391" w:hanging="140"/>
      </w:pPr>
    </w:lvl>
    <w:lvl w:ilvl="4">
      <w:numFmt w:val="bullet"/>
      <w:lvlText w:val="•"/>
      <w:lvlJc w:val="left"/>
      <w:pPr>
        <w:ind w:left="1814" w:hanging="140"/>
      </w:pPr>
    </w:lvl>
    <w:lvl w:ilvl="5">
      <w:numFmt w:val="bullet"/>
      <w:lvlText w:val="•"/>
      <w:lvlJc w:val="left"/>
      <w:pPr>
        <w:ind w:left="2238" w:hanging="140"/>
      </w:pPr>
    </w:lvl>
    <w:lvl w:ilvl="6">
      <w:numFmt w:val="bullet"/>
      <w:lvlText w:val="•"/>
      <w:lvlJc w:val="left"/>
      <w:pPr>
        <w:ind w:left="2662" w:hanging="140"/>
      </w:pPr>
    </w:lvl>
    <w:lvl w:ilvl="7">
      <w:numFmt w:val="bullet"/>
      <w:lvlText w:val="•"/>
      <w:lvlJc w:val="left"/>
      <w:pPr>
        <w:ind w:left="3085" w:hanging="140"/>
      </w:pPr>
    </w:lvl>
    <w:lvl w:ilvl="8">
      <w:numFmt w:val="bullet"/>
      <w:lvlText w:val="•"/>
      <w:lvlJc w:val="left"/>
      <w:pPr>
        <w:ind w:left="3509" w:hanging="140"/>
      </w:pPr>
    </w:lvl>
  </w:abstractNum>
  <w:abstractNum w:abstractNumId="2">
    <w:nsid w:val="2FC420B1"/>
    <w:multiLevelType w:val="multilevel"/>
    <w:tmpl w:val="8F68F01A"/>
    <w:lvl w:ilvl="0">
      <w:start w:val="3"/>
      <w:numFmt w:val="decimal"/>
      <w:lvlText w:val="%1"/>
      <w:lvlJc w:val="left"/>
      <w:pPr>
        <w:ind w:left="1269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3105" w:hanging="420"/>
      </w:pPr>
      <w:rPr>
        <w:rFonts w:hint="default"/>
      </w:rPr>
    </w:lvl>
    <w:lvl w:ilvl="3">
      <w:numFmt w:val="bullet"/>
      <w:lvlText w:val="•"/>
      <w:lvlJc w:val="left"/>
      <w:pPr>
        <w:ind w:left="4028" w:hanging="420"/>
      </w:pPr>
      <w:rPr>
        <w:rFonts w:hint="default"/>
      </w:rPr>
    </w:lvl>
    <w:lvl w:ilvl="4">
      <w:numFmt w:val="bullet"/>
      <w:lvlText w:val="•"/>
      <w:lvlJc w:val="left"/>
      <w:pPr>
        <w:ind w:left="4951" w:hanging="420"/>
      </w:pPr>
      <w:rPr>
        <w:rFonts w:hint="default"/>
      </w:rPr>
    </w:lvl>
    <w:lvl w:ilvl="5">
      <w:numFmt w:val="bullet"/>
      <w:lvlText w:val="•"/>
      <w:lvlJc w:val="left"/>
      <w:pPr>
        <w:ind w:left="5874" w:hanging="420"/>
      </w:pPr>
      <w:rPr>
        <w:rFonts w:hint="default"/>
      </w:rPr>
    </w:lvl>
    <w:lvl w:ilvl="6">
      <w:numFmt w:val="bullet"/>
      <w:lvlText w:val="•"/>
      <w:lvlJc w:val="left"/>
      <w:pPr>
        <w:ind w:left="6797" w:hanging="420"/>
      </w:pPr>
      <w:rPr>
        <w:rFonts w:hint="default"/>
      </w:rPr>
    </w:lvl>
    <w:lvl w:ilvl="7">
      <w:numFmt w:val="bullet"/>
      <w:lvlText w:val="•"/>
      <w:lvlJc w:val="left"/>
      <w:pPr>
        <w:ind w:left="7720" w:hanging="420"/>
      </w:pPr>
      <w:rPr>
        <w:rFonts w:hint="default"/>
      </w:rPr>
    </w:lvl>
    <w:lvl w:ilvl="8">
      <w:numFmt w:val="bullet"/>
      <w:lvlText w:val="•"/>
      <w:lvlJc w:val="left"/>
      <w:pPr>
        <w:ind w:left="8643" w:hanging="420"/>
      </w:pPr>
      <w:rPr>
        <w:rFonts w:hint="default"/>
      </w:rPr>
    </w:lvl>
  </w:abstractNum>
  <w:abstractNum w:abstractNumId="3">
    <w:nsid w:val="33F03409"/>
    <w:multiLevelType w:val="hybridMultilevel"/>
    <w:tmpl w:val="000295F8"/>
    <w:lvl w:ilvl="0" w:tplc="DB027D86">
      <w:numFmt w:val="bullet"/>
      <w:lvlText w:val="-"/>
      <w:lvlJc w:val="left"/>
      <w:pPr>
        <w:ind w:left="175" w:hanging="6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34"/>
      </w:rPr>
    </w:lvl>
    <w:lvl w:ilvl="1" w:tplc="1998408E">
      <w:numFmt w:val="bullet"/>
      <w:lvlText w:val="•"/>
      <w:lvlJc w:val="left"/>
      <w:pPr>
        <w:ind w:left="1192" w:hanging="644"/>
      </w:pPr>
      <w:rPr>
        <w:rFonts w:hint="default"/>
      </w:rPr>
    </w:lvl>
    <w:lvl w:ilvl="2" w:tplc="DC82F208">
      <w:numFmt w:val="bullet"/>
      <w:lvlText w:val="•"/>
      <w:lvlJc w:val="left"/>
      <w:pPr>
        <w:ind w:left="2205" w:hanging="644"/>
      </w:pPr>
      <w:rPr>
        <w:rFonts w:hint="default"/>
      </w:rPr>
    </w:lvl>
    <w:lvl w:ilvl="3" w:tplc="BEDA4C9A">
      <w:numFmt w:val="bullet"/>
      <w:lvlText w:val="•"/>
      <w:lvlJc w:val="left"/>
      <w:pPr>
        <w:ind w:left="3218" w:hanging="644"/>
      </w:pPr>
      <w:rPr>
        <w:rFonts w:hint="default"/>
      </w:rPr>
    </w:lvl>
    <w:lvl w:ilvl="4" w:tplc="41B644E8">
      <w:numFmt w:val="bullet"/>
      <w:lvlText w:val="•"/>
      <w:lvlJc w:val="left"/>
      <w:pPr>
        <w:ind w:left="4231" w:hanging="644"/>
      </w:pPr>
      <w:rPr>
        <w:rFonts w:hint="default"/>
      </w:rPr>
    </w:lvl>
    <w:lvl w:ilvl="5" w:tplc="06C2A54A">
      <w:numFmt w:val="bullet"/>
      <w:lvlText w:val="•"/>
      <w:lvlJc w:val="left"/>
      <w:pPr>
        <w:ind w:left="5244" w:hanging="644"/>
      </w:pPr>
      <w:rPr>
        <w:rFonts w:hint="default"/>
      </w:rPr>
    </w:lvl>
    <w:lvl w:ilvl="6" w:tplc="AF5E1F66">
      <w:numFmt w:val="bullet"/>
      <w:lvlText w:val="•"/>
      <w:lvlJc w:val="left"/>
      <w:pPr>
        <w:ind w:left="6256" w:hanging="644"/>
      </w:pPr>
      <w:rPr>
        <w:rFonts w:hint="default"/>
      </w:rPr>
    </w:lvl>
    <w:lvl w:ilvl="7" w:tplc="091A69B4">
      <w:numFmt w:val="bullet"/>
      <w:lvlText w:val="•"/>
      <w:lvlJc w:val="left"/>
      <w:pPr>
        <w:ind w:left="7269" w:hanging="644"/>
      </w:pPr>
      <w:rPr>
        <w:rFonts w:hint="default"/>
      </w:rPr>
    </w:lvl>
    <w:lvl w:ilvl="8" w:tplc="7C42676C">
      <w:numFmt w:val="bullet"/>
      <w:lvlText w:val="•"/>
      <w:lvlJc w:val="left"/>
      <w:pPr>
        <w:ind w:left="8282" w:hanging="644"/>
      </w:pPr>
      <w:rPr>
        <w:rFonts w:hint="default"/>
      </w:rPr>
    </w:lvl>
  </w:abstractNum>
  <w:abstractNum w:abstractNumId="4">
    <w:nsid w:val="3F4A31EF"/>
    <w:multiLevelType w:val="multilevel"/>
    <w:tmpl w:val="94A2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8024A4A"/>
    <w:multiLevelType w:val="hybridMultilevel"/>
    <w:tmpl w:val="8650453A"/>
    <w:lvl w:ilvl="0" w:tplc="3F7A97F2">
      <w:numFmt w:val="bullet"/>
      <w:lvlText w:val="—"/>
      <w:lvlJc w:val="left"/>
      <w:pPr>
        <w:ind w:left="110" w:hanging="30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A98E2E9E">
      <w:numFmt w:val="bullet"/>
      <w:lvlText w:val="•"/>
      <w:lvlJc w:val="left"/>
      <w:pPr>
        <w:ind w:left="1138" w:hanging="300"/>
      </w:pPr>
      <w:rPr>
        <w:rFonts w:hint="default"/>
      </w:rPr>
    </w:lvl>
    <w:lvl w:ilvl="2" w:tplc="C27E045A">
      <w:numFmt w:val="bullet"/>
      <w:lvlText w:val="•"/>
      <w:lvlJc w:val="left"/>
      <w:pPr>
        <w:ind w:left="2157" w:hanging="300"/>
      </w:pPr>
      <w:rPr>
        <w:rFonts w:hint="default"/>
      </w:rPr>
    </w:lvl>
    <w:lvl w:ilvl="3" w:tplc="2FA2D55A">
      <w:numFmt w:val="bullet"/>
      <w:lvlText w:val="•"/>
      <w:lvlJc w:val="left"/>
      <w:pPr>
        <w:ind w:left="3176" w:hanging="300"/>
      </w:pPr>
      <w:rPr>
        <w:rFonts w:hint="default"/>
      </w:rPr>
    </w:lvl>
    <w:lvl w:ilvl="4" w:tplc="66567A28">
      <w:numFmt w:val="bullet"/>
      <w:lvlText w:val="•"/>
      <w:lvlJc w:val="left"/>
      <w:pPr>
        <w:ind w:left="4195" w:hanging="300"/>
      </w:pPr>
      <w:rPr>
        <w:rFonts w:hint="default"/>
      </w:rPr>
    </w:lvl>
    <w:lvl w:ilvl="5" w:tplc="DBBC5310">
      <w:numFmt w:val="bullet"/>
      <w:lvlText w:val="•"/>
      <w:lvlJc w:val="left"/>
      <w:pPr>
        <w:ind w:left="5214" w:hanging="300"/>
      </w:pPr>
      <w:rPr>
        <w:rFonts w:hint="default"/>
      </w:rPr>
    </w:lvl>
    <w:lvl w:ilvl="6" w:tplc="E182C52C">
      <w:numFmt w:val="bullet"/>
      <w:lvlText w:val="•"/>
      <w:lvlJc w:val="left"/>
      <w:pPr>
        <w:ind w:left="6232" w:hanging="300"/>
      </w:pPr>
      <w:rPr>
        <w:rFonts w:hint="default"/>
      </w:rPr>
    </w:lvl>
    <w:lvl w:ilvl="7" w:tplc="DE8C3392">
      <w:numFmt w:val="bullet"/>
      <w:lvlText w:val="•"/>
      <w:lvlJc w:val="left"/>
      <w:pPr>
        <w:ind w:left="7251" w:hanging="300"/>
      </w:pPr>
      <w:rPr>
        <w:rFonts w:hint="default"/>
      </w:rPr>
    </w:lvl>
    <w:lvl w:ilvl="8" w:tplc="BE0C5AB6">
      <w:numFmt w:val="bullet"/>
      <w:lvlText w:val="•"/>
      <w:lvlJc w:val="left"/>
      <w:pPr>
        <w:ind w:left="8270" w:hanging="300"/>
      </w:pPr>
      <w:rPr>
        <w:rFonts w:hint="default"/>
      </w:rPr>
    </w:lvl>
  </w:abstractNum>
  <w:abstractNum w:abstractNumId="6">
    <w:nsid w:val="613E416B"/>
    <w:multiLevelType w:val="hybridMultilevel"/>
    <w:tmpl w:val="E79E23FC"/>
    <w:lvl w:ilvl="0" w:tplc="FF3057AE">
      <w:numFmt w:val="bullet"/>
      <w:lvlText w:val="—"/>
      <w:lvlJc w:val="left"/>
      <w:pPr>
        <w:ind w:left="110" w:hanging="30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2CEE0CAC">
      <w:numFmt w:val="bullet"/>
      <w:lvlText w:val="•"/>
      <w:lvlJc w:val="left"/>
      <w:pPr>
        <w:ind w:left="1138" w:hanging="300"/>
      </w:pPr>
      <w:rPr>
        <w:rFonts w:hint="default"/>
      </w:rPr>
    </w:lvl>
    <w:lvl w:ilvl="2" w:tplc="77962DAA">
      <w:numFmt w:val="bullet"/>
      <w:lvlText w:val="•"/>
      <w:lvlJc w:val="left"/>
      <w:pPr>
        <w:ind w:left="2157" w:hanging="300"/>
      </w:pPr>
      <w:rPr>
        <w:rFonts w:hint="default"/>
      </w:rPr>
    </w:lvl>
    <w:lvl w:ilvl="3" w:tplc="5F5266A6">
      <w:numFmt w:val="bullet"/>
      <w:lvlText w:val="•"/>
      <w:lvlJc w:val="left"/>
      <w:pPr>
        <w:ind w:left="3176" w:hanging="300"/>
      </w:pPr>
      <w:rPr>
        <w:rFonts w:hint="default"/>
      </w:rPr>
    </w:lvl>
    <w:lvl w:ilvl="4" w:tplc="867CDCAA">
      <w:numFmt w:val="bullet"/>
      <w:lvlText w:val="•"/>
      <w:lvlJc w:val="left"/>
      <w:pPr>
        <w:ind w:left="4195" w:hanging="300"/>
      </w:pPr>
      <w:rPr>
        <w:rFonts w:hint="default"/>
      </w:rPr>
    </w:lvl>
    <w:lvl w:ilvl="5" w:tplc="0D5248C8">
      <w:numFmt w:val="bullet"/>
      <w:lvlText w:val="•"/>
      <w:lvlJc w:val="left"/>
      <w:pPr>
        <w:ind w:left="5214" w:hanging="300"/>
      </w:pPr>
      <w:rPr>
        <w:rFonts w:hint="default"/>
      </w:rPr>
    </w:lvl>
    <w:lvl w:ilvl="6" w:tplc="86C01216">
      <w:numFmt w:val="bullet"/>
      <w:lvlText w:val="•"/>
      <w:lvlJc w:val="left"/>
      <w:pPr>
        <w:ind w:left="6232" w:hanging="300"/>
      </w:pPr>
      <w:rPr>
        <w:rFonts w:hint="default"/>
      </w:rPr>
    </w:lvl>
    <w:lvl w:ilvl="7" w:tplc="3A6A57F8">
      <w:numFmt w:val="bullet"/>
      <w:lvlText w:val="•"/>
      <w:lvlJc w:val="left"/>
      <w:pPr>
        <w:ind w:left="7251" w:hanging="300"/>
      </w:pPr>
      <w:rPr>
        <w:rFonts w:hint="default"/>
      </w:rPr>
    </w:lvl>
    <w:lvl w:ilvl="8" w:tplc="4B125C5C">
      <w:numFmt w:val="bullet"/>
      <w:lvlText w:val="•"/>
      <w:lvlJc w:val="left"/>
      <w:pPr>
        <w:ind w:left="8270" w:hanging="300"/>
      </w:pPr>
      <w:rPr>
        <w:rFonts w:hint="default"/>
      </w:rPr>
    </w:lvl>
  </w:abstractNum>
  <w:abstractNum w:abstractNumId="7">
    <w:nsid w:val="6E83632B"/>
    <w:multiLevelType w:val="hybridMultilevel"/>
    <w:tmpl w:val="7598A236"/>
    <w:lvl w:ilvl="0" w:tplc="79005FCC">
      <w:numFmt w:val="bullet"/>
      <w:lvlText w:val="—"/>
      <w:lvlJc w:val="left"/>
      <w:pPr>
        <w:ind w:left="175" w:hanging="37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6B9822F8">
      <w:numFmt w:val="bullet"/>
      <w:lvlText w:val="•"/>
      <w:lvlJc w:val="left"/>
      <w:pPr>
        <w:ind w:left="1192" w:hanging="370"/>
      </w:pPr>
      <w:rPr>
        <w:rFonts w:hint="default"/>
      </w:rPr>
    </w:lvl>
    <w:lvl w:ilvl="2" w:tplc="F57C50BE">
      <w:numFmt w:val="bullet"/>
      <w:lvlText w:val="•"/>
      <w:lvlJc w:val="left"/>
      <w:pPr>
        <w:ind w:left="2205" w:hanging="370"/>
      </w:pPr>
      <w:rPr>
        <w:rFonts w:hint="default"/>
      </w:rPr>
    </w:lvl>
    <w:lvl w:ilvl="3" w:tplc="FC9EBD22">
      <w:numFmt w:val="bullet"/>
      <w:lvlText w:val="•"/>
      <w:lvlJc w:val="left"/>
      <w:pPr>
        <w:ind w:left="3218" w:hanging="370"/>
      </w:pPr>
      <w:rPr>
        <w:rFonts w:hint="default"/>
      </w:rPr>
    </w:lvl>
    <w:lvl w:ilvl="4" w:tplc="489027FC">
      <w:numFmt w:val="bullet"/>
      <w:lvlText w:val="•"/>
      <w:lvlJc w:val="left"/>
      <w:pPr>
        <w:ind w:left="4231" w:hanging="370"/>
      </w:pPr>
      <w:rPr>
        <w:rFonts w:hint="default"/>
      </w:rPr>
    </w:lvl>
    <w:lvl w:ilvl="5" w:tplc="7AE657B4">
      <w:numFmt w:val="bullet"/>
      <w:lvlText w:val="•"/>
      <w:lvlJc w:val="left"/>
      <w:pPr>
        <w:ind w:left="5244" w:hanging="370"/>
      </w:pPr>
      <w:rPr>
        <w:rFonts w:hint="default"/>
      </w:rPr>
    </w:lvl>
    <w:lvl w:ilvl="6" w:tplc="E8B4DE5C">
      <w:numFmt w:val="bullet"/>
      <w:lvlText w:val="•"/>
      <w:lvlJc w:val="left"/>
      <w:pPr>
        <w:ind w:left="6256" w:hanging="370"/>
      </w:pPr>
      <w:rPr>
        <w:rFonts w:hint="default"/>
      </w:rPr>
    </w:lvl>
    <w:lvl w:ilvl="7" w:tplc="0F00B750">
      <w:numFmt w:val="bullet"/>
      <w:lvlText w:val="•"/>
      <w:lvlJc w:val="left"/>
      <w:pPr>
        <w:ind w:left="7269" w:hanging="370"/>
      </w:pPr>
      <w:rPr>
        <w:rFonts w:hint="default"/>
      </w:rPr>
    </w:lvl>
    <w:lvl w:ilvl="8" w:tplc="2B42EFCA">
      <w:numFmt w:val="bullet"/>
      <w:lvlText w:val="•"/>
      <w:lvlJc w:val="left"/>
      <w:pPr>
        <w:ind w:left="8282" w:hanging="370"/>
      </w:pPr>
      <w:rPr>
        <w:rFonts w:hint="default"/>
      </w:rPr>
    </w:lvl>
  </w:abstractNum>
  <w:abstractNum w:abstractNumId="8">
    <w:nsid w:val="6EF87451"/>
    <w:multiLevelType w:val="hybridMultilevel"/>
    <w:tmpl w:val="20363236"/>
    <w:lvl w:ilvl="0" w:tplc="88ACD252">
      <w:numFmt w:val="bullet"/>
      <w:lvlText w:val="—"/>
      <w:lvlJc w:val="left"/>
      <w:pPr>
        <w:ind w:left="175" w:hanging="293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322E797C">
      <w:numFmt w:val="bullet"/>
      <w:lvlText w:val="•"/>
      <w:lvlJc w:val="left"/>
      <w:pPr>
        <w:ind w:left="1192" w:hanging="293"/>
      </w:pPr>
      <w:rPr>
        <w:rFonts w:hint="default"/>
      </w:rPr>
    </w:lvl>
    <w:lvl w:ilvl="2" w:tplc="E5D840A6">
      <w:numFmt w:val="bullet"/>
      <w:lvlText w:val="•"/>
      <w:lvlJc w:val="left"/>
      <w:pPr>
        <w:ind w:left="2205" w:hanging="293"/>
      </w:pPr>
      <w:rPr>
        <w:rFonts w:hint="default"/>
      </w:rPr>
    </w:lvl>
    <w:lvl w:ilvl="3" w:tplc="A652064A">
      <w:numFmt w:val="bullet"/>
      <w:lvlText w:val="•"/>
      <w:lvlJc w:val="left"/>
      <w:pPr>
        <w:ind w:left="3218" w:hanging="293"/>
      </w:pPr>
      <w:rPr>
        <w:rFonts w:hint="default"/>
      </w:rPr>
    </w:lvl>
    <w:lvl w:ilvl="4" w:tplc="BF1AF140">
      <w:numFmt w:val="bullet"/>
      <w:lvlText w:val="•"/>
      <w:lvlJc w:val="left"/>
      <w:pPr>
        <w:ind w:left="4231" w:hanging="293"/>
      </w:pPr>
      <w:rPr>
        <w:rFonts w:hint="default"/>
      </w:rPr>
    </w:lvl>
    <w:lvl w:ilvl="5" w:tplc="D382A808">
      <w:numFmt w:val="bullet"/>
      <w:lvlText w:val="•"/>
      <w:lvlJc w:val="left"/>
      <w:pPr>
        <w:ind w:left="5244" w:hanging="293"/>
      </w:pPr>
      <w:rPr>
        <w:rFonts w:hint="default"/>
      </w:rPr>
    </w:lvl>
    <w:lvl w:ilvl="6" w:tplc="BA9C908E">
      <w:numFmt w:val="bullet"/>
      <w:lvlText w:val="•"/>
      <w:lvlJc w:val="left"/>
      <w:pPr>
        <w:ind w:left="6256" w:hanging="293"/>
      </w:pPr>
      <w:rPr>
        <w:rFonts w:hint="default"/>
      </w:rPr>
    </w:lvl>
    <w:lvl w:ilvl="7" w:tplc="3184176A">
      <w:numFmt w:val="bullet"/>
      <w:lvlText w:val="•"/>
      <w:lvlJc w:val="left"/>
      <w:pPr>
        <w:ind w:left="7269" w:hanging="293"/>
      </w:pPr>
      <w:rPr>
        <w:rFonts w:hint="default"/>
      </w:rPr>
    </w:lvl>
    <w:lvl w:ilvl="8" w:tplc="9A1CC340">
      <w:numFmt w:val="bullet"/>
      <w:lvlText w:val="•"/>
      <w:lvlJc w:val="left"/>
      <w:pPr>
        <w:ind w:left="8282" w:hanging="293"/>
      </w:pPr>
      <w:rPr>
        <w:rFonts w:hint="default"/>
      </w:rPr>
    </w:lvl>
  </w:abstractNum>
  <w:abstractNum w:abstractNumId="9">
    <w:nsid w:val="71227155"/>
    <w:multiLevelType w:val="multilevel"/>
    <w:tmpl w:val="56E62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97E25EF"/>
    <w:multiLevelType w:val="hybridMultilevel"/>
    <w:tmpl w:val="FB4424A2"/>
    <w:lvl w:ilvl="0" w:tplc="A08816C2">
      <w:numFmt w:val="bullet"/>
      <w:lvlText w:val="-"/>
      <w:lvlJc w:val="left"/>
      <w:pPr>
        <w:ind w:left="175" w:hanging="6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34"/>
      </w:rPr>
    </w:lvl>
    <w:lvl w:ilvl="1" w:tplc="60505260">
      <w:numFmt w:val="bullet"/>
      <w:lvlText w:val="•"/>
      <w:lvlJc w:val="left"/>
      <w:pPr>
        <w:ind w:left="1192" w:hanging="644"/>
      </w:pPr>
      <w:rPr>
        <w:rFonts w:hint="default"/>
      </w:rPr>
    </w:lvl>
    <w:lvl w:ilvl="2" w:tplc="B0A2A3A2">
      <w:numFmt w:val="bullet"/>
      <w:lvlText w:val="•"/>
      <w:lvlJc w:val="left"/>
      <w:pPr>
        <w:ind w:left="2205" w:hanging="644"/>
      </w:pPr>
      <w:rPr>
        <w:rFonts w:hint="default"/>
      </w:rPr>
    </w:lvl>
    <w:lvl w:ilvl="3" w:tplc="FFD89A7C">
      <w:numFmt w:val="bullet"/>
      <w:lvlText w:val="•"/>
      <w:lvlJc w:val="left"/>
      <w:pPr>
        <w:ind w:left="3218" w:hanging="644"/>
      </w:pPr>
      <w:rPr>
        <w:rFonts w:hint="default"/>
      </w:rPr>
    </w:lvl>
    <w:lvl w:ilvl="4" w:tplc="FBFCAEB6">
      <w:numFmt w:val="bullet"/>
      <w:lvlText w:val="•"/>
      <w:lvlJc w:val="left"/>
      <w:pPr>
        <w:ind w:left="4231" w:hanging="644"/>
      </w:pPr>
      <w:rPr>
        <w:rFonts w:hint="default"/>
      </w:rPr>
    </w:lvl>
    <w:lvl w:ilvl="5" w:tplc="F88A4ED8">
      <w:numFmt w:val="bullet"/>
      <w:lvlText w:val="•"/>
      <w:lvlJc w:val="left"/>
      <w:pPr>
        <w:ind w:left="5244" w:hanging="644"/>
      </w:pPr>
      <w:rPr>
        <w:rFonts w:hint="default"/>
      </w:rPr>
    </w:lvl>
    <w:lvl w:ilvl="6" w:tplc="3CB43272">
      <w:numFmt w:val="bullet"/>
      <w:lvlText w:val="•"/>
      <w:lvlJc w:val="left"/>
      <w:pPr>
        <w:ind w:left="6256" w:hanging="644"/>
      </w:pPr>
      <w:rPr>
        <w:rFonts w:hint="default"/>
      </w:rPr>
    </w:lvl>
    <w:lvl w:ilvl="7" w:tplc="9AF07ECA">
      <w:numFmt w:val="bullet"/>
      <w:lvlText w:val="•"/>
      <w:lvlJc w:val="left"/>
      <w:pPr>
        <w:ind w:left="7269" w:hanging="644"/>
      </w:pPr>
      <w:rPr>
        <w:rFonts w:hint="default"/>
      </w:rPr>
    </w:lvl>
    <w:lvl w:ilvl="8" w:tplc="9D4E3112">
      <w:numFmt w:val="bullet"/>
      <w:lvlText w:val="•"/>
      <w:lvlJc w:val="left"/>
      <w:pPr>
        <w:ind w:left="8282" w:hanging="64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1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226"/>
    <w:rsid w:val="001A488A"/>
    <w:rsid w:val="001B021A"/>
    <w:rsid w:val="00485E09"/>
    <w:rsid w:val="004D00EC"/>
    <w:rsid w:val="00546E23"/>
    <w:rsid w:val="00562CA7"/>
    <w:rsid w:val="005A37DC"/>
    <w:rsid w:val="006449B7"/>
    <w:rsid w:val="00667249"/>
    <w:rsid w:val="006672DD"/>
    <w:rsid w:val="00704702"/>
    <w:rsid w:val="00773396"/>
    <w:rsid w:val="007B3CAA"/>
    <w:rsid w:val="007C17B8"/>
    <w:rsid w:val="007C274D"/>
    <w:rsid w:val="008156D5"/>
    <w:rsid w:val="00835FD0"/>
    <w:rsid w:val="00860F5D"/>
    <w:rsid w:val="008B5148"/>
    <w:rsid w:val="00915D42"/>
    <w:rsid w:val="00945FB3"/>
    <w:rsid w:val="009C75E6"/>
    <w:rsid w:val="00AC5FA3"/>
    <w:rsid w:val="00B22B8D"/>
    <w:rsid w:val="00B51226"/>
    <w:rsid w:val="00C43C02"/>
    <w:rsid w:val="00DD657C"/>
    <w:rsid w:val="00E86B40"/>
    <w:rsid w:val="00EC05F1"/>
    <w:rsid w:val="00EC09D6"/>
    <w:rsid w:val="00F24DB2"/>
    <w:rsid w:val="00F43723"/>
    <w:rsid w:val="00FA7607"/>
    <w:rsid w:val="00FC3467"/>
    <w:rsid w:val="00FD7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6D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156D5"/>
    <w:pPr>
      <w:spacing w:before="80"/>
      <w:ind w:left="37" w:right="3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CC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8156D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156D5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F1CC6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8156D5"/>
    <w:pPr>
      <w:ind w:left="1268" w:hanging="419"/>
    </w:pPr>
  </w:style>
  <w:style w:type="paragraph" w:customStyle="1" w:styleId="TableParagraph">
    <w:name w:val="Table Paragraph"/>
    <w:basedOn w:val="Normal"/>
    <w:uiPriority w:val="99"/>
    <w:rsid w:val="008156D5"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rsid w:val="005A37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37DC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www.ruy.ru/" TargetMode="Externa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hyperlink" Target="https://str-spc.ru/2-news/1000-legkoatleticheskij-kross-pervokursnikov?highlight=WyJcdTA0M2FcdTA0NDBcdTA0M2VcdTA0NDFcdTA0NDEiXQ==" TargetMode="External"/><Relationship Id="rId25" Type="http://schemas.openxmlformats.org/officeDocument/2006/relationships/hyperlink" Target="https://bolshayaperemena.online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znanierussia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s://firpo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rosstudent.ru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rsv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rosdk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</TotalTime>
  <Pages>20</Pages>
  <Words>5982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ЦРПО Мосполитех</dc:creator>
  <cp:keywords/>
  <dc:description/>
  <cp:lastModifiedBy>User</cp:lastModifiedBy>
  <cp:revision>16</cp:revision>
  <dcterms:created xsi:type="dcterms:W3CDTF">2025-05-05T08:12:00Z</dcterms:created>
  <dcterms:modified xsi:type="dcterms:W3CDTF">2025-06-17T10:09:00Z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  <property fmtid="{D5CDD505-2E9C-101B-9397-08002B2CF9AE}" pid="3" name="Producer">
    <vt:lpwstr>Microsoft® Word 2013</vt:lpwstr>
  </property>
</Properties>
</file>