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BD" w:rsidRDefault="005938BD">
      <w:r>
        <w:t xml:space="preserve"> ИГ по аксонометрическому изображению</w:t>
      </w:r>
    </w:p>
    <w:p w:rsidR="005938BD" w:rsidRDefault="005938BD"/>
    <w:p w:rsidR="005938BD" w:rsidRPr="00340016" w:rsidRDefault="005938BD" w:rsidP="00340016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34001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1</w:t>
      </w:r>
    </w:p>
    <w:p w:rsidR="005938BD" w:rsidRPr="00340016" w:rsidRDefault="005938BD" w:rsidP="00340016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Pr="00340016" w:rsidRDefault="005938BD" w:rsidP="00340016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340016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340016"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engineering-graphics.spb.ru/image2.php?file=taskfiles/5/aksd-01.gif&amp;w=600&amp;pink=240,237,222" style="width:450pt;height:260.25pt;visibility:visible">
            <v:imagedata r:id="rId4" o:title=""/>
          </v:shape>
        </w:pict>
      </w:r>
    </w:p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Pr="00340016" w:rsidRDefault="005938BD" w:rsidP="00340016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340016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2</w:t>
      </w:r>
    </w:p>
    <w:p w:rsidR="005938BD" w:rsidRPr="00340016" w:rsidRDefault="005938BD" w:rsidP="00340016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color w:val="000000"/>
          <w:sz w:val="19"/>
          <w:szCs w:val="19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5938BD" w:rsidRPr="00340016" w:rsidRDefault="005938BD" w:rsidP="00340016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340016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6" o:spid="_x0000_i1027" type="#_x0000_t75" alt="http://engineering-graphics.spb.ru/image2.php?file=taskfiles/5/aksd-02.gif&amp;w=600&amp;pink=240,237,222" style="width:450pt;height:231pt;visibility:visible">
            <v:imagedata r:id="rId5" o:title=""/>
          </v:shape>
        </w:pict>
      </w:r>
      <w:r w:rsidRPr="00340016">
        <w:rPr>
          <w:rFonts w:ascii="Verdana" w:hAnsi="Verdana"/>
          <w:color w:val="000000"/>
          <w:sz w:val="19"/>
          <w:szCs w:val="19"/>
          <w:lang w:eastAsia="ru-RU"/>
        </w:rPr>
        <w:br/>
      </w: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340016">
      <w:pPr>
        <w:rPr>
          <w:rFonts w:ascii="Verdana" w:hAnsi="Verdana"/>
          <w:color w:val="000000"/>
          <w:sz w:val="19"/>
          <w:szCs w:val="19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D53165">
        <w:trPr>
          <w:tblCellSpacing w:w="0" w:type="dxa"/>
        </w:trPr>
        <w:tc>
          <w:tcPr>
            <w:tcW w:w="0" w:type="auto"/>
          </w:tcPr>
          <w:p w:rsidR="005938BD" w:rsidRPr="00D53165" w:rsidRDefault="005938BD" w:rsidP="00D5316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16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</w:t>
            </w:r>
          </w:p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28" style="width:0;height:.75pt" o:hralign="center" o:hrstd="t" o:hrnoshade="t" o:hr="t" fillcolor="black" stroked="f"/>
              </w:pict>
            </w:r>
          </w:p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D53165" w:rsidRDefault="005938BD" w:rsidP="00D5316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0" o:spid="_x0000_i1029" type="#_x0000_t75" alt="http://engineering-graphics.spb.ru/image2.php?file=taskfiles/5/aksd-03.gif&amp;w=600&amp;pink=240,237,222" style="width:450pt;height:231pt;visibility:visible">
                  <v:imagedata r:id="rId6" o:title=""/>
                </v:shape>
              </w:pic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D53165">
        <w:trPr>
          <w:tblCellSpacing w:w="0" w:type="dxa"/>
        </w:trPr>
        <w:tc>
          <w:tcPr>
            <w:tcW w:w="0" w:type="auto"/>
            <w:vAlign w:val="center"/>
          </w:tcPr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D53165" w:rsidRDefault="005938BD" w:rsidP="00D5316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D53165">
        <w:trPr>
          <w:tblCellSpacing w:w="0" w:type="dxa"/>
        </w:trPr>
        <w:tc>
          <w:tcPr>
            <w:tcW w:w="0" w:type="auto"/>
          </w:tcPr>
          <w:p w:rsidR="005938BD" w:rsidRPr="00D53165" w:rsidRDefault="005938BD" w:rsidP="00D5316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16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4</w:t>
            </w:r>
          </w:p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30" style="width:0;height:.75pt" o:hralign="center" o:hrstd="t" o:hrnoshade="t" o:hr="t" fillcolor="black" stroked="f"/>
              </w:pict>
            </w:r>
          </w:p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D53165" w:rsidRDefault="005938BD" w:rsidP="00D5316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6" o:spid="_x0000_i1031" type="#_x0000_t75" alt="http://engineering-graphics.spb.ru/image2.php?file=taskfiles/5/aksd-04.gif&amp;w=600&amp;pink=240,237,222" style="width:450pt;height:260.25pt;visibility:visible">
                  <v:imagedata r:id="rId7" o:title=""/>
                </v:shape>
              </w:pic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D53165">
        <w:trPr>
          <w:tblCellSpacing w:w="0" w:type="dxa"/>
        </w:trPr>
        <w:tc>
          <w:tcPr>
            <w:tcW w:w="0" w:type="auto"/>
            <w:vAlign w:val="center"/>
          </w:tcPr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D53165" w:rsidRDefault="005938BD" w:rsidP="00D5316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Default="005938BD" w:rsidP="00340016"/>
    <w:p w:rsidR="005938BD" w:rsidRPr="00D53165" w:rsidRDefault="005938BD" w:rsidP="00731A46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D53165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6</w:t>
      </w:r>
    </w:p>
    <w:p w:rsidR="005938BD" w:rsidRPr="00D53165" w:rsidRDefault="005938BD" w:rsidP="00731A46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Pr="00D53165" w:rsidRDefault="005938BD" w:rsidP="00731A46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D53165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D5316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D5316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D5316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D53165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D53165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D53165"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21" o:spid="_x0000_i1032" type="#_x0000_t75" alt="http://engineering-graphics.spb.ru/image2.php?file=taskfiles/5/2k-1-05.gif&amp;w=600&amp;pink=240,237,222" style="width:450pt;height:249pt;visibility:visible">
            <v:imagedata r:id="rId8" o:title=""/>
          </v:shape>
        </w:pict>
      </w:r>
    </w:p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D53165">
        <w:trPr>
          <w:tblCellSpacing w:w="0" w:type="dxa"/>
        </w:trPr>
        <w:tc>
          <w:tcPr>
            <w:tcW w:w="0" w:type="auto"/>
          </w:tcPr>
          <w:p w:rsidR="005938BD" w:rsidRPr="00D53165" w:rsidRDefault="005938BD" w:rsidP="00D5316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16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6</w:t>
            </w:r>
          </w:p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D53165" w:rsidRDefault="005938BD" w:rsidP="00D5316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24" o:spid="_x0000_i1033" type="#_x0000_t75" alt="http://engineering-graphics.spb.ru/image2.php?file=taskfiles/5/aksd-06.gif&amp;w=600&amp;pink=240,237,222" style="width:450pt;height:249pt;visibility:visible">
                  <v:imagedata r:id="rId9" o:title=""/>
                </v:shape>
              </w:pic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D53165">
        <w:trPr>
          <w:tblCellSpacing w:w="0" w:type="dxa"/>
        </w:trPr>
        <w:tc>
          <w:tcPr>
            <w:tcW w:w="0" w:type="auto"/>
            <w:vAlign w:val="center"/>
          </w:tcPr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D53165" w:rsidRDefault="005938BD" w:rsidP="00D5316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D53165">
        <w:trPr>
          <w:tblCellSpacing w:w="0" w:type="dxa"/>
        </w:trPr>
        <w:tc>
          <w:tcPr>
            <w:tcW w:w="0" w:type="auto"/>
          </w:tcPr>
          <w:p w:rsidR="005938BD" w:rsidRPr="00D53165" w:rsidRDefault="005938BD" w:rsidP="00D5316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16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7</w:t>
            </w:r>
          </w:p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D53165" w:rsidRDefault="005938BD" w:rsidP="00D5316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30" o:spid="_x0000_i1034" type="#_x0000_t75" alt="http://engineering-graphics.spb.ru/image2.php?file=taskfiles/5/aksd-07.gif&amp;w=600&amp;pink=240,237,222" style="width:450pt;height:232.5pt;visibility:visible">
                  <v:imagedata r:id="rId10" o:title=""/>
                </v:shape>
              </w:pict>
            </w:r>
            <w:r w:rsidRPr="00D531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D53165">
        <w:trPr>
          <w:tblCellSpacing w:w="0" w:type="dxa"/>
        </w:trPr>
        <w:tc>
          <w:tcPr>
            <w:tcW w:w="0" w:type="auto"/>
            <w:vAlign w:val="center"/>
          </w:tcPr>
          <w:p w:rsidR="005938BD" w:rsidRPr="00D53165" w:rsidRDefault="005938BD" w:rsidP="00D531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D53165" w:rsidRDefault="005938BD" w:rsidP="00D5316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B659A0">
        <w:trPr>
          <w:tblCellSpacing w:w="0" w:type="dxa"/>
        </w:trPr>
        <w:tc>
          <w:tcPr>
            <w:tcW w:w="0" w:type="auto"/>
          </w:tcPr>
          <w:p w:rsidR="005938BD" w:rsidRPr="00B659A0" w:rsidRDefault="005938BD" w:rsidP="00B659A0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59A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8</w:t>
            </w:r>
          </w:p>
          <w:p w:rsidR="005938BD" w:rsidRPr="00B659A0" w:rsidRDefault="005938BD" w:rsidP="00B659A0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B659A0" w:rsidRDefault="005938BD" w:rsidP="00B659A0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B659A0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B659A0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B659A0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B659A0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B659A0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B659A0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B659A0" w:rsidRDefault="005938BD" w:rsidP="00B659A0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36" o:spid="_x0000_i1035" type="#_x0000_t75" alt="http://engineering-graphics.spb.ru/image2.php?file=taskfiles/5/aksd-08.gif&amp;w=600&amp;pink=240,237,222" style="width:450pt;height:249pt;visibility:visible">
                  <v:imagedata r:id="rId11" o:title=""/>
                </v:shape>
              </w:pict>
            </w:r>
            <w:r w:rsidRPr="00B659A0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B659A0">
        <w:trPr>
          <w:tblCellSpacing w:w="0" w:type="dxa"/>
        </w:trPr>
        <w:tc>
          <w:tcPr>
            <w:tcW w:w="0" w:type="auto"/>
            <w:vAlign w:val="center"/>
          </w:tcPr>
          <w:p w:rsidR="005938BD" w:rsidRPr="00B659A0" w:rsidRDefault="005938BD" w:rsidP="00B659A0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B659A0" w:rsidRDefault="005938BD" w:rsidP="00B659A0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305ED5">
        <w:trPr>
          <w:tblCellSpacing w:w="0" w:type="dxa"/>
        </w:trPr>
        <w:tc>
          <w:tcPr>
            <w:tcW w:w="0" w:type="auto"/>
          </w:tcPr>
          <w:p w:rsidR="005938BD" w:rsidRPr="00305ED5" w:rsidRDefault="005938BD" w:rsidP="00305ED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5ED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9</w:t>
            </w:r>
          </w:p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36" style="width:0;height:.75pt" o:hralign="center" o:hrstd="t" o:hrnoshade="t" o:hr="t" fillcolor="black" stroked="f"/>
              </w:pict>
            </w:r>
          </w:p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305ED5" w:rsidRDefault="005938BD" w:rsidP="00305ED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42" o:spid="_x0000_i1037" type="#_x0000_t75" alt="http://engineering-graphics.spb.ru/image2.php?file=taskfiles/5/aksd-09.gif&amp;w=600&amp;pink=240,237,222" style="width:450pt;height:249pt;visibility:visible">
                  <v:imagedata r:id="rId12" o:title=""/>
                </v:shape>
              </w:pic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305ED5">
        <w:trPr>
          <w:tblCellSpacing w:w="0" w:type="dxa"/>
        </w:trPr>
        <w:tc>
          <w:tcPr>
            <w:tcW w:w="0" w:type="auto"/>
            <w:vAlign w:val="center"/>
          </w:tcPr>
          <w:p w:rsidR="005938BD" w:rsidRPr="00305ED5" w:rsidRDefault="005938BD" w:rsidP="00305ED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305ED5">
        <w:trPr>
          <w:tblCellSpacing w:w="0" w:type="dxa"/>
        </w:trPr>
        <w:tc>
          <w:tcPr>
            <w:tcW w:w="0" w:type="auto"/>
          </w:tcPr>
          <w:p w:rsidR="005938BD" w:rsidRPr="00305ED5" w:rsidRDefault="005938BD" w:rsidP="00305ED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5ED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10</w:t>
            </w:r>
          </w:p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38" style="width:0;height:.75pt" o:hralign="center" o:hrstd="t" o:hrnoshade="t" o:hr="t" fillcolor="black" stroked="f"/>
              </w:pict>
            </w:r>
          </w:p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305ED5" w:rsidRDefault="005938BD" w:rsidP="00305ED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48" o:spid="_x0000_i1039" type="#_x0000_t75" alt="http://engineering-graphics.spb.ru/image2.php?file=taskfiles/5/aksd-10.gif&amp;w=600&amp;pink=240,237,222" style="width:450pt;height:249pt;visibility:visible">
                  <v:imagedata r:id="rId13" o:title=""/>
                </v:shape>
              </w:pic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305ED5">
        <w:trPr>
          <w:tblCellSpacing w:w="0" w:type="dxa"/>
        </w:trPr>
        <w:tc>
          <w:tcPr>
            <w:tcW w:w="0" w:type="auto"/>
            <w:vAlign w:val="center"/>
          </w:tcPr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305ED5" w:rsidRDefault="005938BD" w:rsidP="00305ED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p w:rsidR="005938BD" w:rsidRDefault="005938BD" w:rsidP="00D5316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305ED5">
        <w:trPr>
          <w:tblCellSpacing w:w="0" w:type="dxa"/>
        </w:trPr>
        <w:tc>
          <w:tcPr>
            <w:tcW w:w="0" w:type="auto"/>
          </w:tcPr>
          <w:p w:rsidR="005938BD" w:rsidRPr="00305ED5" w:rsidRDefault="005938BD" w:rsidP="00305ED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5ED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11</w:t>
            </w:r>
          </w:p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40" style="width:0;height:.75pt" o:hralign="center" o:hrstd="t" o:hrnoshade="t" o:hr="t" fillcolor="black" stroked="f"/>
              </w:pict>
            </w:r>
          </w:p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305ED5" w:rsidRDefault="005938BD" w:rsidP="00305ED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54" o:spid="_x0000_i1041" type="#_x0000_t75" alt="http://engineering-graphics.spb.ru/image2.php?file=taskfiles/5/aksd-11.gif&amp;w=600&amp;pink=240,237,222" style="width:450pt;height:249pt;visibility:visible">
                  <v:imagedata r:id="rId14" o:title=""/>
                </v:shape>
              </w:pict>
            </w:r>
            <w:r w:rsidRPr="00305E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305ED5">
        <w:trPr>
          <w:tblCellSpacing w:w="0" w:type="dxa"/>
        </w:trPr>
        <w:tc>
          <w:tcPr>
            <w:tcW w:w="0" w:type="auto"/>
            <w:vAlign w:val="center"/>
          </w:tcPr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305ED5" w:rsidRDefault="005938BD" w:rsidP="00305ED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  <w:tr w:rsidR="005938BD" w:rsidRPr="009B36A2" w:rsidTr="00305ED5">
        <w:trPr>
          <w:tblCellSpacing w:w="0" w:type="dxa"/>
        </w:trPr>
        <w:tc>
          <w:tcPr>
            <w:tcW w:w="0" w:type="auto"/>
            <w:vAlign w:val="center"/>
          </w:tcPr>
          <w:p w:rsidR="005938BD" w:rsidRPr="00305ED5" w:rsidRDefault="005938BD" w:rsidP="00305E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938BD" w:rsidRPr="00801AF7" w:rsidRDefault="005938BD" w:rsidP="00801AF7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801A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12</w:t>
      </w:r>
    </w:p>
    <w:p w:rsidR="005938BD" w:rsidRPr="00801AF7" w:rsidRDefault="005938BD" w:rsidP="00801AF7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color w:val="000000"/>
          <w:sz w:val="19"/>
          <w:szCs w:val="19"/>
          <w:lang w:eastAsia="ru-RU"/>
        </w:rPr>
        <w:pict>
          <v:rect id="_x0000_i1042" style="width:0;height:.75pt" o:hralign="center" o:hrstd="t" o:hrnoshade="t" o:hr="t" fillcolor="black" stroked="f"/>
        </w:pict>
      </w:r>
    </w:p>
    <w:p w:rsidR="005938BD" w:rsidRPr="00801AF7" w:rsidRDefault="005938BD" w:rsidP="00801AF7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801AF7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801AF7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801AF7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801AF7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801AF7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801AF7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801AF7"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60" o:spid="_x0000_i1043" type="#_x0000_t75" alt="http://engineering-graphics.spb.ru/image2.php?file=taskfiles/5/aksd-12.gif&amp;w=600&amp;pink=240,237,222" style="width:450pt;height:249pt;visibility:visible">
            <v:imagedata r:id="rId15" o:title=""/>
          </v:shape>
        </w:pict>
      </w:r>
    </w:p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801AF7">
        <w:trPr>
          <w:tblCellSpacing w:w="0" w:type="dxa"/>
        </w:trPr>
        <w:tc>
          <w:tcPr>
            <w:tcW w:w="0" w:type="auto"/>
          </w:tcPr>
          <w:p w:rsidR="005938BD" w:rsidRPr="00801AF7" w:rsidRDefault="005938BD" w:rsidP="00801AF7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1AF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13</w:t>
            </w:r>
          </w:p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44" style="width:0;height:.75pt" o:hralign="center" o:hrstd="t" o:hrnoshade="t" o:hr="t" fillcolor="black" stroked="f"/>
              </w:pict>
            </w:r>
          </w:p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801AF7" w:rsidRDefault="005938BD" w:rsidP="00801AF7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66" o:spid="_x0000_i1045" type="#_x0000_t75" alt="http://engineering-graphics.spb.ru/image2.php?file=taskfiles/5/aksd-13.gif&amp;w=600&amp;pink=240,237,222" style="width:450pt;height:249pt;visibility:visible">
                  <v:imagedata r:id="rId16" o:title=""/>
                </v:shape>
              </w:pic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801AF7">
        <w:trPr>
          <w:tblCellSpacing w:w="0" w:type="dxa"/>
        </w:trPr>
        <w:tc>
          <w:tcPr>
            <w:tcW w:w="0" w:type="auto"/>
            <w:vAlign w:val="center"/>
          </w:tcPr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801AF7" w:rsidRDefault="005938BD" w:rsidP="00801AF7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801AF7">
        <w:trPr>
          <w:tblCellSpacing w:w="0" w:type="dxa"/>
        </w:trPr>
        <w:tc>
          <w:tcPr>
            <w:tcW w:w="0" w:type="auto"/>
          </w:tcPr>
          <w:p w:rsidR="005938BD" w:rsidRPr="00801AF7" w:rsidRDefault="005938BD" w:rsidP="00801AF7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1AF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14</w:t>
            </w:r>
          </w:p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46" style="width:0;height:.75pt" o:hralign="center" o:hrstd="t" o:hrnoshade="t" o:hr="t" fillcolor="black" stroked="f"/>
              </w:pict>
            </w:r>
          </w:p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801AF7" w:rsidRDefault="005938BD" w:rsidP="00801AF7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72" o:spid="_x0000_i1047" type="#_x0000_t75" alt="http://engineering-graphics.spb.ru/image2.php?file=taskfiles/5/aksd-14.gif&amp;w=600&amp;pink=240,237,222" style="width:450pt;height:249pt;visibility:visible">
                  <v:imagedata r:id="rId17" o:title=""/>
                </v:shape>
              </w:pic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801AF7">
        <w:trPr>
          <w:tblCellSpacing w:w="0" w:type="dxa"/>
        </w:trPr>
        <w:tc>
          <w:tcPr>
            <w:tcW w:w="0" w:type="auto"/>
            <w:vAlign w:val="center"/>
          </w:tcPr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801AF7" w:rsidRDefault="005938BD" w:rsidP="00801AF7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801AF7">
        <w:trPr>
          <w:tblCellSpacing w:w="0" w:type="dxa"/>
        </w:trPr>
        <w:tc>
          <w:tcPr>
            <w:tcW w:w="0" w:type="auto"/>
          </w:tcPr>
          <w:p w:rsidR="005938BD" w:rsidRPr="00801AF7" w:rsidRDefault="005938BD" w:rsidP="00801AF7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1AF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15</w:t>
            </w:r>
          </w:p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48" style="width:0;height:.75pt" o:hralign="center" o:hrstd="t" o:hrnoshade="t" o:hr="t" fillcolor="black" stroked="f"/>
              </w:pict>
            </w:r>
          </w:p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801AF7" w:rsidRDefault="005938BD" w:rsidP="00801AF7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78" o:spid="_x0000_i1049" type="#_x0000_t75" alt="http://engineering-graphics.spb.ru/image2.php?file=taskfiles/5/aksd-15.gif&amp;w=600&amp;pink=240,237,222" style="width:450pt;height:249pt;visibility:visible">
                  <v:imagedata r:id="rId18" o:title=""/>
                </v:shape>
              </w:pict>
            </w:r>
            <w:r w:rsidRPr="00801AF7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801AF7">
        <w:trPr>
          <w:tblCellSpacing w:w="0" w:type="dxa"/>
        </w:trPr>
        <w:tc>
          <w:tcPr>
            <w:tcW w:w="0" w:type="auto"/>
            <w:vAlign w:val="center"/>
          </w:tcPr>
          <w:p w:rsidR="005938BD" w:rsidRPr="00801AF7" w:rsidRDefault="005938BD" w:rsidP="00801AF7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801AF7" w:rsidRDefault="005938BD" w:rsidP="00801AF7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Default="005938BD" w:rsidP="00801AF7"/>
    <w:p w:rsidR="005938BD" w:rsidRPr="00723E15" w:rsidRDefault="005938BD" w:rsidP="00723E15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723E15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16</w:t>
      </w:r>
    </w:p>
    <w:p w:rsidR="005938BD" w:rsidRPr="00723E15" w:rsidRDefault="005938BD" w:rsidP="00723E15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color w:val="000000"/>
          <w:sz w:val="19"/>
          <w:szCs w:val="19"/>
          <w:lang w:eastAsia="ru-RU"/>
        </w:rPr>
        <w:pict>
          <v:rect id="_x0000_i1050" style="width:0;height:.75pt" o:hralign="center" o:hrstd="t" o:hrnoshade="t" o:hr="t" fillcolor="black" stroked="f"/>
        </w:pict>
      </w:r>
    </w:p>
    <w:p w:rsidR="005938BD" w:rsidRPr="00723E15" w:rsidRDefault="005938BD" w:rsidP="00723E15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723E15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723E1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723E1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723E1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723E15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723E15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84" o:spid="_x0000_i1051" type="#_x0000_t75" alt="http://engineering-graphics.spb.ru/image2.php?file=taskfiles/5/aksd-16.gif&amp;w=600&amp;pink=240,237,222" style="width:450pt;height:249pt;visibility:visible">
            <v:imagedata r:id="rId19" o:title=""/>
          </v:shape>
        </w:pict>
      </w:r>
      <w:r w:rsidRPr="00723E15">
        <w:rPr>
          <w:rFonts w:ascii="Verdana" w:hAnsi="Verdana"/>
          <w:color w:val="000000"/>
          <w:sz w:val="19"/>
          <w:szCs w:val="19"/>
          <w:lang w:eastAsia="ru-RU"/>
        </w:rPr>
        <w:br/>
      </w: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23E15">
      <w:pPr>
        <w:rPr>
          <w:rFonts w:ascii="Verdana" w:hAnsi="Verdana"/>
          <w:color w:val="000000"/>
          <w:sz w:val="19"/>
          <w:szCs w:val="19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723E15">
        <w:trPr>
          <w:tblCellSpacing w:w="0" w:type="dxa"/>
        </w:trPr>
        <w:tc>
          <w:tcPr>
            <w:tcW w:w="0" w:type="auto"/>
          </w:tcPr>
          <w:p w:rsidR="005938BD" w:rsidRPr="00723E15" w:rsidRDefault="005938BD" w:rsidP="00723E1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3E1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17</w:t>
            </w:r>
          </w:p>
          <w:p w:rsidR="005938BD" w:rsidRPr="00723E15" w:rsidRDefault="005938BD" w:rsidP="00723E1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52" style="width:0;height:.75pt" o:hralign="center" o:hrstd="t" o:hrnoshade="t" o:hr="t" fillcolor="black" stroked="f"/>
              </w:pict>
            </w:r>
          </w:p>
          <w:p w:rsidR="005938BD" w:rsidRPr="00723E15" w:rsidRDefault="005938BD" w:rsidP="00723E1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23E15" w:rsidRDefault="005938BD" w:rsidP="00723E1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88" o:spid="_x0000_i1053" type="#_x0000_t75" alt="http://engineering-graphics.spb.ru/image2.php?file=taskfiles/5/aksd-17.gif&amp;w=600&amp;pink=240,237,222" style="width:450pt;height:249pt;visibility:visible">
                  <v:imagedata r:id="rId20" o:title=""/>
                </v:shape>
              </w:pic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23E15">
        <w:trPr>
          <w:tblCellSpacing w:w="0" w:type="dxa"/>
        </w:trPr>
        <w:tc>
          <w:tcPr>
            <w:tcW w:w="0" w:type="auto"/>
            <w:vAlign w:val="center"/>
          </w:tcPr>
          <w:p w:rsidR="005938BD" w:rsidRPr="00723E15" w:rsidRDefault="005938BD" w:rsidP="00723E1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23E15" w:rsidRDefault="005938BD" w:rsidP="00723E1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723E15">
        <w:trPr>
          <w:tblCellSpacing w:w="0" w:type="dxa"/>
        </w:trPr>
        <w:tc>
          <w:tcPr>
            <w:tcW w:w="0" w:type="auto"/>
          </w:tcPr>
          <w:p w:rsidR="005938BD" w:rsidRPr="00723E15" w:rsidRDefault="005938BD" w:rsidP="00723E1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3E1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18</w:t>
            </w:r>
          </w:p>
          <w:p w:rsidR="005938BD" w:rsidRPr="00723E15" w:rsidRDefault="005938BD" w:rsidP="00723E1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54" style="width:0;height:.75pt" o:hralign="center" o:hrstd="t" o:hrnoshade="t" o:hr="t" fillcolor="black" stroked="f"/>
              </w:pict>
            </w:r>
          </w:p>
          <w:p w:rsidR="005938BD" w:rsidRPr="00723E15" w:rsidRDefault="005938BD" w:rsidP="00723E1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23E15" w:rsidRDefault="005938BD" w:rsidP="00723E1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94" o:spid="_x0000_i1055" type="#_x0000_t75" alt="http://engineering-graphics.spb.ru/image2.php?file=taskfiles/5/aksd-18.gif&amp;w=600&amp;pink=240,237,222" style="width:450pt;height:249pt;visibility:visible">
                  <v:imagedata r:id="rId21" o:title=""/>
                </v:shape>
              </w:pict>
            </w:r>
            <w:r w:rsidRPr="00723E1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23E15">
        <w:trPr>
          <w:tblCellSpacing w:w="0" w:type="dxa"/>
        </w:trPr>
        <w:tc>
          <w:tcPr>
            <w:tcW w:w="0" w:type="auto"/>
            <w:vAlign w:val="center"/>
          </w:tcPr>
          <w:p w:rsidR="005938BD" w:rsidRPr="00723E15" w:rsidRDefault="005938BD" w:rsidP="00723E1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316F65">
        <w:trPr>
          <w:tblCellSpacing w:w="0" w:type="dxa"/>
        </w:trPr>
        <w:tc>
          <w:tcPr>
            <w:tcW w:w="0" w:type="auto"/>
          </w:tcPr>
          <w:p w:rsidR="005938BD" w:rsidRPr="00316F65" w:rsidRDefault="005938BD" w:rsidP="00316F6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6F6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19</w:t>
            </w:r>
          </w:p>
          <w:p w:rsidR="005938BD" w:rsidRPr="00316F65" w:rsidRDefault="005938BD" w:rsidP="00316F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56" style="width:0;height:.75pt" o:hralign="center" o:hrstd="t" o:hrnoshade="t" o:hr="t" fillcolor="black" stroked="f"/>
              </w:pict>
            </w:r>
          </w:p>
          <w:p w:rsidR="005938BD" w:rsidRPr="00316F65" w:rsidRDefault="005938BD" w:rsidP="00316F6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316F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316F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316F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316F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316F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316F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316F65" w:rsidRDefault="005938BD" w:rsidP="00316F6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00" o:spid="_x0000_i1057" type="#_x0000_t75" alt="http://engineering-graphics.spb.ru/image2.php?file=taskfiles/5/aksd-19.gif&amp;w=600&amp;pink=240,237,222" style="width:450pt;height:249pt;visibility:visible">
                  <v:imagedata r:id="rId22" o:title=""/>
                </v:shape>
              </w:pict>
            </w:r>
            <w:r w:rsidRPr="00316F6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316F65">
        <w:trPr>
          <w:tblCellSpacing w:w="0" w:type="dxa"/>
        </w:trPr>
        <w:tc>
          <w:tcPr>
            <w:tcW w:w="0" w:type="auto"/>
            <w:vAlign w:val="center"/>
          </w:tcPr>
          <w:p w:rsidR="005938BD" w:rsidRPr="00316F65" w:rsidRDefault="005938BD" w:rsidP="00316F6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Default="005938BD" w:rsidP="00723E15"/>
    <w:p w:rsidR="005938BD" w:rsidRPr="007A3271" w:rsidRDefault="005938BD" w:rsidP="007A3271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7A3271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20</w:t>
      </w:r>
    </w:p>
    <w:p w:rsidR="005938BD" w:rsidRPr="007A3271" w:rsidRDefault="005938BD" w:rsidP="007A3271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color w:val="000000"/>
          <w:sz w:val="19"/>
          <w:szCs w:val="19"/>
          <w:lang w:eastAsia="ru-RU"/>
        </w:rPr>
        <w:pict>
          <v:rect id="_x0000_i1058" style="width:0;height:.75pt" o:hralign="center" o:hrstd="t" o:hrnoshade="t" o:hr="t" fillcolor="black" stroked="f"/>
        </w:pict>
      </w:r>
    </w:p>
    <w:p w:rsidR="005938BD" w:rsidRPr="007A3271" w:rsidRDefault="005938BD" w:rsidP="007A3271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7A3271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7A3271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7A3271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7A3271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7A3271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7A3271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106" o:spid="_x0000_i1059" type="#_x0000_t75" alt="http://engineering-graphics.spb.ru/image2.php?file=taskfiles/5/aksd-20.gif&amp;w=600&amp;pink=240,237,222" style="width:450pt;height:249pt;visibility:visible">
            <v:imagedata r:id="rId23" o:title=""/>
          </v:shape>
        </w:pict>
      </w:r>
      <w:r w:rsidRPr="007A3271">
        <w:rPr>
          <w:rFonts w:ascii="Verdana" w:hAnsi="Verdana"/>
          <w:color w:val="000000"/>
          <w:sz w:val="19"/>
          <w:szCs w:val="19"/>
          <w:lang w:eastAsia="ru-RU"/>
        </w:rPr>
        <w:br/>
      </w: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A3271">
      <w:pPr>
        <w:rPr>
          <w:rFonts w:ascii="Verdana" w:hAnsi="Verdana"/>
          <w:color w:val="000000"/>
          <w:sz w:val="19"/>
          <w:szCs w:val="19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7A3271">
        <w:trPr>
          <w:tblCellSpacing w:w="0" w:type="dxa"/>
        </w:trPr>
        <w:tc>
          <w:tcPr>
            <w:tcW w:w="0" w:type="auto"/>
          </w:tcPr>
          <w:p w:rsidR="005938BD" w:rsidRPr="007A3271" w:rsidRDefault="005938BD" w:rsidP="007A3271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27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21</w: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60" style="width:0;height:.75pt" o:hralign="center" o:hrstd="t" o:hrnoshade="t" o:hr="t" fillcolor="black" stroked="f"/>
              </w:pic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A3271" w:rsidRDefault="005938BD" w:rsidP="007A3271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10" o:spid="_x0000_i1061" type="#_x0000_t75" alt="http://engineering-graphics.spb.ru/image2.php?file=taskfiles/5/aksd-21.gif&amp;w=600&amp;pink=240,237,222" style="width:450pt;height:249pt;visibility:visible">
                  <v:imagedata r:id="rId24" o:title=""/>
                </v:shape>
              </w:pic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A3271">
        <w:trPr>
          <w:tblCellSpacing w:w="0" w:type="dxa"/>
        </w:trPr>
        <w:tc>
          <w:tcPr>
            <w:tcW w:w="0" w:type="auto"/>
            <w:vAlign w:val="center"/>
          </w:tcPr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A3271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  <w:tr w:rsidR="005938BD" w:rsidRPr="009B36A2" w:rsidTr="007A3271">
        <w:trPr>
          <w:tblCellSpacing w:w="0" w:type="dxa"/>
        </w:trPr>
        <w:tc>
          <w:tcPr>
            <w:tcW w:w="0" w:type="auto"/>
            <w:vAlign w:val="center"/>
          </w:tcPr>
          <w:p w:rsidR="005938BD" w:rsidRPr="00731A46" w:rsidRDefault="005938BD" w:rsidP="007A3271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  <w:r w:rsidRPr="00731A46"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22</w: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Файл №1</w: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16" o:spid="_x0000_i1062" type="#_x0000_t75" alt="http://engineering-graphics.spb.ru/image2.php?file=taskfiles/5/aksd-22.gif&amp;w=600&amp;pink=240,237,222" style="width:450pt;height:249pt;visibility:visible">
                  <v:imagedata r:id="rId25" o:title=""/>
                </v:shape>
              </w:pic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A3271">
        <w:trPr>
          <w:tblCellSpacing w:w="0" w:type="dxa"/>
        </w:trPr>
        <w:tc>
          <w:tcPr>
            <w:tcW w:w="0" w:type="auto"/>
            <w:vAlign w:val="center"/>
          </w:tcPr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7A3271">
        <w:trPr>
          <w:tblCellSpacing w:w="0" w:type="dxa"/>
        </w:trPr>
        <w:tc>
          <w:tcPr>
            <w:tcW w:w="0" w:type="auto"/>
          </w:tcPr>
          <w:p w:rsidR="005938BD" w:rsidRPr="007A3271" w:rsidRDefault="005938BD" w:rsidP="007A3271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27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23</w: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63" style="width:0;height:.75pt" o:hralign="center" o:hrstd="t" o:hrnoshade="t" o:hr="t" fillcolor="black" stroked="f"/>
              </w:pic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A3271" w:rsidRDefault="005938BD" w:rsidP="007A3271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24" o:spid="_x0000_i1064" type="#_x0000_t75" alt="http://engineering-graphics.spb.ru/image2.php?file=taskfiles/5/aksd-23.gif&amp;w=600&amp;pink=240,237,222" style="width:450pt;height:249pt;visibility:visible">
                  <v:imagedata r:id="rId26" o:title=""/>
                </v:shape>
              </w:pic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A3271">
        <w:trPr>
          <w:tblCellSpacing w:w="0" w:type="dxa"/>
        </w:trPr>
        <w:tc>
          <w:tcPr>
            <w:tcW w:w="0" w:type="auto"/>
            <w:vAlign w:val="center"/>
          </w:tcPr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A3271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7A3271">
        <w:trPr>
          <w:tblCellSpacing w:w="0" w:type="dxa"/>
        </w:trPr>
        <w:tc>
          <w:tcPr>
            <w:tcW w:w="0" w:type="auto"/>
          </w:tcPr>
          <w:p w:rsidR="005938BD" w:rsidRPr="007A3271" w:rsidRDefault="005938BD" w:rsidP="007A3271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27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24</w: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65" style="width:0;height:.75pt" o:hralign="center" o:hrstd="t" o:hrnoshade="t" o:hr="t" fillcolor="black" stroked="f"/>
              </w:pict>
            </w:r>
          </w:p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A3271" w:rsidRDefault="005938BD" w:rsidP="007A3271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30" o:spid="_x0000_i1066" type="#_x0000_t75" alt="http://engineering-graphics.spb.ru/image2.php?file=taskfiles/5/aksd-24.gif&amp;w=600&amp;pink=240,237,222" style="width:450pt;height:249pt;visibility:visible">
                  <v:imagedata r:id="rId27" o:title=""/>
                </v:shape>
              </w:pict>
            </w:r>
            <w:r w:rsidRPr="007A3271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A3271">
        <w:trPr>
          <w:tblCellSpacing w:w="0" w:type="dxa"/>
        </w:trPr>
        <w:tc>
          <w:tcPr>
            <w:tcW w:w="0" w:type="auto"/>
            <w:vAlign w:val="center"/>
          </w:tcPr>
          <w:p w:rsidR="005938BD" w:rsidRPr="007A3271" w:rsidRDefault="005938BD" w:rsidP="007A3271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A3271" w:rsidRDefault="005938BD" w:rsidP="007A3271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  <w:tr w:rsidR="005938BD" w:rsidRPr="009B36A2" w:rsidTr="00843A4C">
        <w:trPr>
          <w:tblCellSpacing w:w="0" w:type="dxa"/>
        </w:trPr>
        <w:tc>
          <w:tcPr>
            <w:tcW w:w="0" w:type="auto"/>
            <w:vAlign w:val="center"/>
          </w:tcPr>
          <w:p w:rsidR="005938BD" w:rsidRDefault="005938BD" w:rsidP="00843A4C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843A4C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843A4C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843A4C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Pr="00D636E6" w:rsidRDefault="005938BD" w:rsidP="00843A4C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  <w:r w:rsidRPr="00D636E6"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25</w:t>
            </w:r>
          </w:p>
          <w:p w:rsidR="005938BD" w:rsidRPr="00D636E6" w:rsidRDefault="005938BD" w:rsidP="00843A4C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  <w:r w:rsidRPr="00C43E19"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  <w:pict>
                <v:rect id="_x0000_i1067" style="width:0;height:.75pt" o:hralign="center" o:hrstd="t" o:hrnoshade="t" o:hr="t" fillcolor="black" stroked="f"/>
              </w:pict>
            </w:r>
          </w:p>
          <w:p w:rsidR="005938BD" w:rsidRPr="00843A4C" w:rsidRDefault="005938BD" w:rsidP="00843A4C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843A4C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843A4C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843A4C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843A4C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843A4C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843A4C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843A4C" w:rsidRDefault="005938BD" w:rsidP="00843A4C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843A4C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Файл №1</w:t>
            </w:r>
          </w:p>
          <w:p w:rsidR="005938BD" w:rsidRPr="00843A4C" w:rsidRDefault="005938BD" w:rsidP="00843A4C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36" o:spid="_x0000_i1068" type="#_x0000_t75" alt="http://engineering-graphics.spb.ru/image2.php?file=taskfiles/5/aksd-25.gif&amp;w=600&amp;pink=240,237,222" style="width:450pt;height:249pt;visibility:visible">
                  <v:imagedata r:id="rId28" o:title=""/>
                </v:shape>
              </w:pict>
            </w:r>
            <w:r w:rsidRPr="00843A4C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843A4C">
        <w:trPr>
          <w:tblCellSpacing w:w="0" w:type="dxa"/>
        </w:trPr>
        <w:tc>
          <w:tcPr>
            <w:tcW w:w="0" w:type="auto"/>
            <w:vAlign w:val="center"/>
          </w:tcPr>
          <w:p w:rsidR="005938BD" w:rsidRPr="00843A4C" w:rsidRDefault="005938BD" w:rsidP="00843A4C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843A4C" w:rsidRDefault="005938BD" w:rsidP="00843A4C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8A66D5">
        <w:trPr>
          <w:tblCellSpacing w:w="0" w:type="dxa"/>
        </w:trPr>
        <w:tc>
          <w:tcPr>
            <w:tcW w:w="0" w:type="auto"/>
          </w:tcPr>
          <w:p w:rsidR="005938BD" w:rsidRPr="008A66D5" w:rsidRDefault="005938BD" w:rsidP="008A66D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6D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26</w:t>
            </w:r>
          </w:p>
          <w:p w:rsidR="005938BD" w:rsidRPr="008A66D5" w:rsidRDefault="005938BD" w:rsidP="008A66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69" style="width:0;height:.75pt" o:hralign="center" o:hrstd="t" o:hrnoshade="t" o:hr="t" fillcolor="black" stroked="f"/>
              </w:pict>
            </w:r>
          </w:p>
          <w:p w:rsidR="005938BD" w:rsidRPr="008A66D5" w:rsidRDefault="005938BD" w:rsidP="008A66D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8A66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8A66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8A66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8A66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8A66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8A66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8A66D5" w:rsidRDefault="005938BD" w:rsidP="008A66D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44" o:spid="_x0000_i1070" type="#_x0000_t75" alt="http://engineering-graphics.spb.ru/image2.php?file=taskfiles/5/aksd-26.gif&amp;w=600&amp;pink=240,237,222" style="width:450pt;height:249pt;visibility:visible">
                  <v:imagedata r:id="rId29" o:title=""/>
                </v:shape>
              </w:pict>
            </w:r>
            <w:r w:rsidRPr="008A66D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8A66D5">
        <w:trPr>
          <w:tblCellSpacing w:w="0" w:type="dxa"/>
        </w:trPr>
        <w:tc>
          <w:tcPr>
            <w:tcW w:w="0" w:type="auto"/>
            <w:vAlign w:val="center"/>
          </w:tcPr>
          <w:p w:rsidR="005938BD" w:rsidRPr="008A66D5" w:rsidRDefault="005938BD" w:rsidP="008A66D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Default="005938BD" w:rsidP="007A3271"/>
    <w:p w:rsidR="005938BD" w:rsidRPr="008A66D5" w:rsidRDefault="005938BD" w:rsidP="008A66D5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8A66D5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27</w:t>
      </w:r>
    </w:p>
    <w:p w:rsidR="005938BD" w:rsidRPr="008A66D5" w:rsidRDefault="005938BD" w:rsidP="008A66D5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color w:val="000000"/>
          <w:sz w:val="19"/>
          <w:szCs w:val="19"/>
          <w:lang w:eastAsia="ru-RU"/>
        </w:rPr>
        <w:pict>
          <v:rect id="_x0000_i1071" style="width:0;height:.75pt" o:hralign="center" o:hrstd="t" o:hrnoshade="t" o:hr="t" fillcolor="black" stroked="f"/>
        </w:pict>
      </w:r>
    </w:p>
    <w:p w:rsidR="005938BD" w:rsidRPr="008A66D5" w:rsidRDefault="005938BD" w:rsidP="008A66D5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8A66D5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8A66D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8A66D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8A66D5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8A66D5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8A66D5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8A66D5"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150" o:spid="_x0000_i1072" type="#_x0000_t75" alt="http://engineering-graphics.spb.ru/image2.php?file=taskfiles/5/aksd-27.gif&amp;w=600&amp;pink=240,237,222" style="width:450pt;height:249pt;visibility:visible">
            <v:imagedata r:id="rId30" o:title=""/>
          </v:shape>
        </w:pict>
      </w:r>
    </w:p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Default="005938BD" w:rsidP="008A66D5"/>
    <w:p w:rsidR="005938BD" w:rsidRPr="00335FC2" w:rsidRDefault="005938BD" w:rsidP="00335FC2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335FC2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28</w:t>
      </w:r>
    </w:p>
    <w:p w:rsidR="005938BD" w:rsidRPr="00335FC2" w:rsidRDefault="005938BD" w:rsidP="00335FC2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color w:val="000000"/>
          <w:sz w:val="19"/>
          <w:szCs w:val="19"/>
          <w:lang w:eastAsia="ru-RU"/>
        </w:rPr>
        <w:pict>
          <v:rect id="_x0000_i1073" style="width:0;height:.75pt" o:hralign="center" o:hrstd="t" o:hrnoshade="t" o:hr="t" fillcolor="black" stroked="f"/>
        </w:pict>
      </w:r>
    </w:p>
    <w:p w:rsidR="005938BD" w:rsidRPr="00335FC2" w:rsidRDefault="005938BD" w:rsidP="00335FC2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335FC2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335FC2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335FC2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335FC2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335FC2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335FC2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335FC2"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154" o:spid="_x0000_i1074" type="#_x0000_t75" alt="http://engineering-graphics.spb.ru/image2.php?file=taskfiles/5/aksd-28.gif&amp;w=600&amp;pink=240,237,222" style="width:450pt;height:249pt;visibility:visible">
            <v:imagedata r:id="rId31" o:title=""/>
          </v:shape>
        </w:pict>
      </w:r>
    </w:p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335FC2">
        <w:trPr>
          <w:tblCellSpacing w:w="0" w:type="dxa"/>
        </w:trPr>
        <w:tc>
          <w:tcPr>
            <w:tcW w:w="0" w:type="auto"/>
          </w:tcPr>
          <w:p w:rsidR="005938BD" w:rsidRPr="00335FC2" w:rsidRDefault="005938BD" w:rsidP="00335FC2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5FC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29</w:t>
            </w:r>
          </w:p>
          <w:p w:rsidR="005938BD" w:rsidRPr="00335FC2" w:rsidRDefault="005938BD" w:rsidP="00335FC2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75" style="width:0;height:.75pt" o:hralign="center" o:hrstd="t" o:hrnoshade="t" o:hr="t" fillcolor="black" stroked="f"/>
              </w:pict>
            </w:r>
          </w:p>
          <w:p w:rsidR="005938BD" w:rsidRPr="00335FC2" w:rsidRDefault="005938BD" w:rsidP="00335FC2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335FC2" w:rsidRDefault="005938BD" w:rsidP="00335FC2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58" o:spid="_x0000_i1076" type="#_x0000_t75" alt="http://engineering-graphics.spb.ru/image2.php?file=taskfiles/5/aksd-29.gif&amp;w=600&amp;pink=240,237,222" style="width:450pt;height:249pt;visibility:visible">
                  <v:imagedata r:id="rId32" o:title=""/>
                </v:shape>
              </w:pic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335FC2">
        <w:trPr>
          <w:tblCellSpacing w:w="0" w:type="dxa"/>
        </w:trPr>
        <w:tc>
          <w:tcPr>
            <w:tcW w:w="0" w:type="auto"/>
            <w:vAlign w:val="center"/>
          </w:tcPr>
          <w:p w:rsidR="005938BD" w:rsidRPr="00335FC2" w:rsidRDefault="005938BD" w:rsidP="00335FC2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335FC2" w:rsidRDefault="005938BD" w:rsidP="00335FC2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335FC2">
        <w:trPr>
          <w:tblCellSpacing w:w="0" w:type="dxa"/>
        </w:trPr>
        <w:tc>
          <w:tcPr>
            <w:tcW w:w="0" w:type="auto"/>
          </w:tcPr>
          <w:p w:rsidR="005938BD" w:rsidRPr="00335FC2" w:rsidRDefault="005938BD" w:rsidP="00335FC2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5FC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30</w:t>
            </w:r>
          </w:p>
          <w:p w:rsidR="005938BD" w:rsidRPr="00335FC2" w:rsidRDefault="005938BD" w:rsidP="00335FC2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77" style="width:0;height:.75pt" o:hralign="center" o:hrstd="t" o:hrnoshade="t" o:hr="t" fillcolor="black" stroked="f"/>
              </w:pict>
            </w:r>
          </w:p>
          <w:p w:rsidR="005938BD" w:rsidRPr="00335FC2" w:rsidRDefault="005938BD" w:rsidP="00335FC2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335FC2" w:rsidRDefault="005938BD" w:rsidP="00335FC2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64" o:spid="_x0000_i1078" type="#_x0000_t75" alt="http://engineering-graphics.spb.ru/image2.php?file=taskfiles/5/aksd-30.gif&amp;w=600&amp;pink=240,237,222" style="width:450pt;height:249pt;visibility:visible">
                  <v:imagedata r:id="rId33" o:title=""/>
                </v:shape>
              </w:pict>
            </w:r>
            <w:r w:rsidRPr="00335FC2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335FC2">
        <w:trPr>
          <w:tblCellSpacing w:w="0" w:type="dxa"/>
        </w:trPr>
        <w:tc>
          <w:tcPr>
            <w:tcW w:w="0" w:type="auto"/>
            <w:vAlign w:val="center"/>
          </w:tcPr>
          <w:p w:rsidR="005938BD" w:rsidRPr="00335FC2" w:rsidRDefault="005938BD" w:rsidP="00335FC2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335FC2" w:rsidRDefault="005938BD" w:rsidP="00335FC2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781368">
        <w:trPr>
          <w:tblCellSpacing w:w="0" w:type="dxa"/>
        </w:trPr>
        <w:tc>
          <w:tcPr>
            <w:tcW w:w="0" w:type="auto"/>
          </w:tcPr>
          <w:p w:rsidR="005938BD" w:rsidRPr="00781368" w:rsidRDefault="005938BD" w:rsidP="00781368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36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31</w:t>
            </w: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79" style="width:0;height:.75pt" o:hralign="center" o:hrstd="t" o:hrnoshade="t" o:hr="t" fillcolor="black" stroked="f"/>
              </w:pict>
            </w: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81368" w:rsidRDefault="005938BD" w:rsidP="00781368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70" o:spid="_x0000_i1080" type="#_x0000_t75" alt="http://engineering-graphics.spb.ru/image2.php?file=taskfiles/5/aksd-31.gif&amp;w=600&amp;pink=240,237,222" style="width:450pt;height:249pt;visibility:visible">
                  <v:imagedata r:id="rId34" o:title=""/>
                </v:shape>
              </w:pic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81368">
        <w:trPr>
          <w:tblCellSpacing w:w="0" w:type="dxa"/>
        </w:trPr>
        <w:tc>
          <w:tcPr>
            <w:tcW w:w="0" w:type="auto"/>
            <w:vAlign w:val="center"/>
          </w:tcPr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81368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Default="005938BD" w:rsidP="00335FC2"/>
    <w:p w:rsidR="005938BD" w:rsidRPr="00781368" w:rsidRDefault="005938BD" w:rsidP="00781368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781368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32</w:t>
      </w:r>
    </w:p>
    <w:p w:rsidR="005938BD" w:rsidRPr="00781368" w:rsidRDefault="005938BD" w:rsidP="00781368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color w:val="000000"/>
          <w:sz w:val="19"/>
          <w:szCs w:val="19"/>
          <w:lang w:eastAsia="ru-RU"/>
        </w:rPr>
        <w:pict>
          <v:rect id="_x0000_i1081" style="width:0;height:.75pt" o:hralign="center" o:hrstd="t" o:hrnoshade="t" o:hr="t" fillcolor="black" stroked="f"/>
        </w:pict>
      </w:r>
    </w:p>
    <w:p w:rsidR="005938BD" w:rsidRPr="00781368" w:rsidRDefault="005938BD" w:rsidP="00781368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781368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781368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781368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781368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781368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781368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176" o:spid="_x0000_i1082" type="#_x0000_t75" alt="http://engineering-graphics.spb.ru/image2.php?file=taskfiles/5/aksd-32.gif&amp;w=600&amp;pink=240,237,222" style="width:450pt;height:249pt;visibility:visible">
            <v:imagedata r:id="rId35" o:title=""/>
          </v:shape>
        </w:pict>
      </w:r>
      <w:r w:rsidRPr="00781368">
        <w:rPr>
          <w:rFonts w:ascii="Verdana" w:hAnsi="Verdana"/>
          <w:color w:val="000000"/>
          <w:sz w:val="19"/>
          <w:szCs w:val="19"/>
          <w:lang w:eastAsia="ru-RU"/>
        </w:rPr>
        <w:br/>
      </w: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781368">
        <w:trPr>
          <w:tblCellSpacing w:w="0" w:type="dxa"/>
        </w:trPr>
        <w:tc>
          <w:tcPr>
            <w:tcW w:w="0" w:type="auto"/>
          </w:tcPr>
          <w:p w:rsidR="005938BD" w:rsidRPr="00781368" w:rsidRDefault="005938BD" w:rsidP="00781368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36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33</w:t>
            </w: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83" style="width:0;height:.75pt" o:hralign="center" o:hrstd="t" o:hrnoshade="t" o:hr="t" fillcolor="black" stroked="f"/>
              </w:pict>
            </w: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81368" w:rsidRDefault="005938BD" w:rsidP="00781368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80" o:spid="_x0000_i1084" type="#_x0000_t75" alt="http://engineering-graphics.spb.ru/image2.php?file=taskfiles/5/aksd-33.gif&amp;w=600&amp;pink=240,237,222" style="width:450pt;height:249pt;visibility:visible">
                  <v:imagedata r:id="rId36" o:title=""/>
                </v:shape>
              </w:pic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81368">
        <w:trPr>
          <w:tblCellSpacing w:w="0" w:type="dxa"/>
        </w:trPr>
        <w:tc>
          <w:tcPr>
            <w:tcW w:w="0" w:type="auto"/>
            <w:vAlign w:val="center"/>
          </w:tcPr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81368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p w:rsidR="005938BD" w:rsidRDefault="005938BD" w:rsidP="00781368">
      <w:pPr>
        <w:rPr>
          <w:rFonts w:ascii="Verdana" w:hAnsi="Verdana"/>
          <w:color w:val="000000"/>
          <w:sz w:val="19"/>
          <w:szCs w:val="19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781368">
        <w:trPr>
          <w:tblCellSpacing w:w="0" w:type="dxa"/>
        </w:trPr>
        <w:tc>
          <w:tcPr>
            <w:tcW w:w="0" w:type="auto"/>
          </w:tcPr>
          <w:p w:rsidR="005938BD" w:rsidRPr="00781368" w:rsidRDefault="005938BD" w:rsidP="00781368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36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34</w:t>
            </w: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85" style="width:0;height:.75pt" o:hralign="center" o:hrstd="t" o:hrnoshade="t" o:hr="t" fillcolor="black" stroked="f"/>
              </w:pict>
            </w: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81368" w:rsidRDefault="005938BD" w:rsidP="00781368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86" o:spid="_x0000_i1086" type="#_x0000_t75" alt="http://engineering-graphics.spb.ru/image2.php?file=taskfiles/5/aksd-34.gif&amp;w=600&amp;pink=240,237,222" style="width:450pt;height:249pt;visibility:visible">
                  <v:imagedata r:id="rId37" o:title=""/>
                </v:shape>
              </w:pic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81368">
        <w:trPr>
          <w:tblCellSpacing w:w="0" w:type="dxa"/>
        </w:trPr>
        <w:tc>
          <w:tcPr>
            <w:tcW w:w="0" w:type="auto"/>
            <w:vAlign w:val="center"/>
          </w:tcPr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81368" w:rsidRDefault="005938BD" w:rsidP="00781368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  <w:tr w:rsidR="005938BD" w:rsidRPr="009B36A2" w:rsidTr="00781368">
        <w:trPr>
          <w:tblCellSpacing w:w="0" w:type="dxa"/>
        </w:trPr>
        <w:tc>
          <w:tcPr>
            <w:tcW w:w="0" w:type="auto"/>
            <w:vAlign w:val="center"/>
          </w:tcPr>
          <w:p w:rsidR="005938BD" w:rsidRDefault="005938BD" w:rsidP="0078136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78136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78136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78136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78136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78136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Pr="00D636E6" w:rsidRDefault="005938BD" w:rsidP="0078136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  <w:r w:rsidRPr="00D636E6"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35</w:t>
            </w:r>
          </w:p>
          <w:p w:rsidR="005938BD" w:rsidRPr="00D636E6" w:rsidRDefault="005938BD" w:rsidP="0078136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  <w:r w:rsidRPr="00C43E19"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  <w:pict>
                <v:rect id="_x0000_i1087" style="width:0;height:.75pt" o:hralign="center" o:hrstd="t" o:hrnoshade="t" o:hr="t" fillcolor="black" stroked="f"/>
              </w:pict>
            </w: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192" o:spid="_x0000_i1088" type="#_x0000_t75" alt="http://engineering-graphics.spb.ru/image2.php?file=taskfiles/5/aksd-35.gif&amp;w=600&amp;pink=240,237,222" style="width:450pt;height:249pt;visibility:visible">
                  <v:imagedata r:id="rId38" o:title=""/>
                </v:shape>
              </w:pict>
            </w:r>
            <w:r w:rsidRPr="0078136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781368">
        <w:trPr>
          <w:tblCellSpacing w:w="0" w:type="dxa"/>
        </w:trPr>
        <w:tc>
          <w:tcPr>
            <w:tcW w:w="0" w:type="auto"/>
            <w:vAlign w:val="center"/>
          </w:tcPr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781368" w:rsidRDefault="005938BD" w:rsidP="0078136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  <w:tr w:rsidR="005938BD" w:rsidRPr="009B36A2" w:rsidTr="00A434AA">
        <w:trPr>
          <w:tblCellSpacing w:w="0" w:type="dxa"/>
        </w:trPr>
        <w:tc>
          <w:tcPr>
            <w:tcW w:w="0" w:type="auto"/>
            <w:vAlign w:val="center"/>
          </w:tcPr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</w:p>
          <w:p w:rsidR="005938BD" w:rsidRPr="00731A46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  <w:r w:rsidRPr="00731A46"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36</w:t>
            </w:r>
          </w:p>
          <w:p w:rsidR="005938BD" w:rsidRPr="00731A46" w:rsidRDefault="005938BD" w:rsidP="00A434AA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  <w:r w:rsidRPr="00C43E19"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  <w:pict>
                <v:rect id="_x0000_i1089" style="width:0;height:.75pt" o:hralign="center" o:hrstd="t" o:hrnoshade="t" o:hr="t" fillcolor="black" stroked="f"/>
              </w:pict>
            </w:r>
          </w:p>
          <w:p w:rsidR="005938BD" w:rsidRPr="00A434AA" w:rsidRDefault="005938BD" w:rsidP="00A434AA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A434AA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A434AA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A434AA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A434AA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A434AA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A434AA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A434AA" w:rsidRDefault="005938BD" w:rsidP="00A434AA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200" o:spid="_x0000_i1090" type="#_x0000_t75" alt="http://engineering-graphics.spb.ru/image2.php?file=taskfiles/5/aksd-36.gif&amp;w=600&amp;pink=240,237,222" style="width:450pt;height:249pt;visibility:visible">
                  <v:imagedata r:id="rId39" o:title=""/>
                </v:shape>
              </w:pict>
            </w:r>
            <w:r w:rsidRPr="00A434AA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A434AA">
        <w:trPr>
          <w:tblCellSpacing w:w="0" w:type="dxa"/>
        </w:trPr>
        <w:tc>
          <w:tcPr>
            <w:tcW w:w="0" w:type="auto"/>
            <w:vAlign w:val="center"/>
          </w:tcPr>
          <w:p w:rsidR="005938BD" w:rsidRPr="00A434AA" w:rsidRDefault="005938BD" w:rsidP="00A434AA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A434AA" w:rsidRDefault="005938BD" w:rsidP="00A434AA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906F35">
        <w:trPr>
          <w:tblCellSpacing w:w="0" w:type="dxa"/>
        </w:trPr>
        <w:tc>
          <w:tcPr>
            <w:tcW w:w="0" w:type="auto"/>
          </w:tcPr>
          <w:p w:rsidR="005938BD" w:rsidRPr="00906F35" w:rsidRDefault="005938BD" w:rsidP="00906F35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6F3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37</w:t>
            </w:r>
          </w:p>
          <w:p w:rsidR="005938BD" w:rsidRPr="00906F35" w:rsidRDefault="005938BD" w:rsidP="00906F3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91" style="width:0;height:.75pt" o:hralign="center" o:hrstd="t" o:hrnoshade="t" o:hr="t" fillcolor="black" stroked="f"/>
              </w:pict>
            </w:r>
          </w:p>
          <w:p w:rsidR="005938BD" w:rsidRPr="00906F35" w:rsidRDefault="005938BD" w:rsidP="00906F3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906F3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906F3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906F3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906F3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906F3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906F3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906F35" w:rsidRDefault="005938BD" w:rsidP="00906F35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206" o:spid="_x0000_i1092" type="#_x0000_t75" alt="http://engineering-graphics.spb.ru/image2.php?file=taskfiles/5/aksd-37.gif&amp;w=600&amp;pink=240,237,222" style="width:450pt;height:249pt;visibility:visible">
                  <v:imagedata r:id="rId40" o:title=""/>
                </v:shape>
              </w:pict>
            </w:r>
            <w:r w:rsidRPr="00906F35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906F35">
        <w:trPr>
          <w:tblCellSpacing w:w="0" w:type="dxa"/>
        </w:trPr>
        <w:tc>
          <w:tcPr>
            <w:tcW w:w="0" w:type="auto"/>
            <w:vAlign w:val="center"/>
          </w:tcPr>
          <w:p w:rsidR="005938BD" w:rsidRPr="00906F35" w:rsidRDefault="005938BD" w:rsidP="00906F35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906F35" w:rsidRDefault="005938BD" w:rsidP="00906F35">
            <w:pPr>
              <w:spacing w:before="30" w:after="30" w:line="240" w:lineRule="auto"/>
              <w:ind w:left="30" w:right="30"/>
              <w:jc w:val="center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  <w:tr w:rsidR="005938BD" w:rsidRPr="009B36A2" w:rsidTr="00FB6A98">
        <w:trPr>
          <w:tblCellSpacing w:w="0" w:type="dxa"/>
        </w:trPr>
        <w:tc>
          <w:tcPr>
            <w:tcW w:w="0" w:type="auto"/>
            <w:vAlign w:val="center"/>
          </w:tcPr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19"/>
                <w:szCs w:val="19"/>
                <w:lang w:eastAsia="ru-RU"/>
              </w:rPr>
            </w:pPr>
          </w:p>
          <w:p w:rsidR="005938BD" w:rsidRPr="00731A46" w:rsidRDefault="005938BD" w:rsidP="00FB6A98">
            <w:pPr>
              <w:spacing w:after="170" w:line="240" w:lineRule="auto"/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</w:pPr>
            <w:r w:rsidRPr="00731A46">
              <w:rPr>
                <w:rFonts w:ascii="Verdana" w:hAnsi="Verdana"/>
                <w:b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38</w:t>
            </w:r>
          </w:p>
          <w:p w:rsidR="005938BD" w:rsidRPr="00FB6A98" w:rsidRDefault="005938BD" w:rsidP="00FB6A9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FB6A9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FB6A9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FB6A9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FB6A9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FB6A9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FB6A9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FB6A98" w:rsidRDefault="005938BD" w:rsidP="00FB6A9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212" o:spid="_x0000_i1093" type="#_x0000_t75" alt="http://engineering-graphics.spb.ru/image2.php?file=taskfiles/5/aksd-38.gif&amp;w=600&amp;pink=240,237,222" style="width:450pt;height:249pt;visibility:visible">
                  <v:imagedata r:id="rId41" o:title=""/>
                </v:shape>
              </w:pict>
            </w:r>
            <w:r w:rsidRPr="00FB6A98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5938BD" w:rsidRPr="009B36A2" w:rsidTr="00FB6A98">
        <w:trPr>
          <w:tblCellSpacing w:w="0" w:type="dxa"/>
        </w:trPr>
        <w:tc>
          <w:tcPr>
            <w:tcW w:w="0" w:type="auto"/>
            <w:vAlign w:val="center"/>
          </w:tcPr>
          <w:p w:rsidR="005938BD" w:rsidRPr="00FB6A98" w:rsidRDefault="005938BD" w:rsidP="00FB6A9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  <w:p w:rsidR="005938BD" w:rsidRPr="00FB6A98" w:rsidRDefault="005938BD" w:rsidP="00FB6A98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Default="005938BD" w:rsidP="00781368"/>
    <w:p w:rsidR="005938BD" w:rsidRPr="00F53BCE" w:rsidRDefault="005938BD" w:rsidP="00F53BCE">
      <w:pPr>
        <w:spacing w:after="0" w:line="240" w:lineRule="auto"/>
        <w:outlineLvl w:val="3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F53BCE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Выполнение чертежа простого корпуса (по его аксонометрическому изображению) - двойная карточка / Вариант 39</w:t>
      </w:r>
    </w:p>
    <w:p w:rsidR="005938BD" w:rsidRPr="00F53BCE" w:rsidRDefault="005938BD" w:rsidP="00F53BCE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C43E19">
        <w:rPr>
          <w:rFonts w:ascii="Verdana" w:hAnsi="Verdana"/>
          <w:color w:val="000000"/>
          <w:sz w:val="19"/>
          <w:szCs w:val="19"/>
          <w:lang w:eastAsia="ru-RU"/>
        </w:rPr>
        <w:pict>
          <v:rect id="_x0000_i1094" style="width:0;height:.75pt" o:hralign="center" o:hrstd="t" o:hrnoshade="t" o:hr="t" fillcolor="black" stroked="f"/>
        </w:pict>
      </w:r>
    </w:p>
    <w:p w:rsidR="005938BD" w:rsidRPr="00F53BCE" w:rsidRDefault="005938BD" w:rsidP="00F53BCE">
      <w:pPr>
        <w:spacing w:after="170" w:line="240" w:lineRule="auto"/>
        <w:rPr>
          <w:rFonts w:ascii="Verdana" w:hAnsi="Verdana"/>
          <w:color w:val="000000"/>
          <w:sz w:val="19"/>
          <w:szCs w:val="19"/>
          <w:lang w:eastAsia="ru-RU"/>
        </w:rPr>
      </w:pPr>
      <w:r w:rsidRPr="00F53BCE">
        <w:rPr>
          <w:rFonts w:ascii="Verdana" w:hAnsi="Verdana"/>
          <w:color w:val="000000"/>
          <w:sz w:val="19"/>
          <w:szCs w:val="19"/>
          <w:lang w:eastAsia="ru-RU"/>
        </w:rPr>
        <w:t>По данному аксонометрическому изображению изучите конструкцию (геометрию) детали.</w:t>
      </w:r>
      <w:r w:rsidRPr="00F53BCE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вид аксонометрической проекции детали (ГОСТ 2.317-69).</w:t>
      </w:r>
      <w:r w:rsidRPr="00F53BCE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необходимое и достаточное количество изображений для представления конструкции детали (виды, разрезы, сечения).</w:t>
      </w:r>
      <w:r w:rsidRPr="00F53BCE">
        <w:rPr>
          <w:rFonts w:ascii="Verdana" w:hAnsi="Verdana"/>
          <w:color w:val="000000"/>
          <w:sz w:val="19"/>
          <w:szCs w:val="19"/>
          <w:lang w:eastAsia="ru-RU"/>
        </w:rPr>
        <w:br/>
        <w:t>Определите величину детали по заданным размерам (при необходимости применить масштаб).</w:t>
      </w:r>
      <w:r w:rsidRPr="00F53BCE">
        <w:rPr>
          <w:rFonts w:ascii="Verdana" w:hAnsi="Verdana"/>
          <w:color w:val="000000"/>
          <w:sz w:val="19"/>
          <w:szCs w:val="19"/>
          <w:lang w:eastAsia="ru-RU"/>
        </w:rPr>
        <w:br/>
        <w:t>Выполните чертеж детали.</w:t>
      </w:r>
      <w:r w:rsidRPr="00F53BCE">
        <w:rPr>
          <w:rFonts w:ascii="Verdana" w:hAnsi="Verdana"/>
          <w:color w:val="000000"/>
          <w:sz w:val="19"/>
          <w:szCs w:val="19"/>
          <w:lang w:eastAsia="ru-RU"/>
        </w:rPr>
        <w:br/>
        <w:t xml:space="preserve">Формат чертежа - А3. </w:t>
      </w:r>
    </w:p>
    <w:p w:rsidR="005938BD" w:rsidRDefault="005938BD" w:rsidP="00F53BCE">
      <w:r w:rsidRPr="00C43E19">
        <w:rPr>
          <w:rFonts w:ascii="Verdana" w:hAnsi="Verdana"/>
          <w:noProof/>
          <w:color w:val="000000"/>
          <w:sz w:val="19"/>
          <w:szCs w:val="19"/>
          <w:lang w:eastAsia="ru-RU"/>
        </w:rPr>
        <w:pict>
          <v:shape id="Рисунок 220" o:spid="_x0000_i1095" type="#_x0000_t75" alt="http://engineering-graphics.spb.ru/image2.php?file=taskfiles/5/aksd-39.gif&amp;w=600&amp;pink=240,237,222" style="width:450pt;height:249pt;visibility:visible">
            <v:imagedata r:id="rId42" o:title=""/>
          </v:shape>
        </w:pict>
      </w:r>
    </w:p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p w:rsidR="005938BD" w:rsidRDefault="005938BD" w:rsidP="00F53BCE"/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5938BD" w:rsidRPr="009B36A2" w:rsidTr="00F53BCE">
        <w:trPr>
          <w:tblCellSpacing w:w="0" w:type="dxa"/>
        </w:trPr>
        <w:tc>
          <w:tcPr>
            <w:tcW w:w="0" w:type="auto"/>
          </w:tcPr>
          <w:p w:rsidR="005938BD" w:rsidRPr="00F53BCE" w:rsidRDefault="005938BD" w:rsidP="00F53BCE">
            <w:pPr>
              <w:spacing w:after="0" w:line="240" w:lineRule="auto"/>
              <w:outlineLvl w:val="3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BC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Выполнение чертежа простого корпуса (по его аксонометрическому изображению) - двойная карточка / Вариант 40</w:t>
            </w:r>
          </w:p>
          <w:p w:rsidR="005938BD" w:rsidRPr="00F53BCE" w:rsidRDefault="005938BD" w:rsidP="00F53BCE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pict>
                <v:rect id="_x0000_i1096" style="width:0;height:.75pt" o:hralign="center" o:hrstd="t" o:hrnoshade="t" o:hr="t" fillcolor="black" stroked="f"/>
              </w:pict>
            </w:r>
          </w:p>
          <w:p w:rsidR="005938BD" w:rsidRPr="00F53BCE" w:rsidRDefault="005938BD" w:rsidP="00F53BCE">
            <w:pPr>
              <w:spacing w:after="17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F53BCE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t>По данному аксонометрическому изображению изучите конструкцию (геометрию) детали.</w:t>
            </w:r>
            <w:r w:rsidRPr="00F53BCE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вид аксонометрической проекции детали (ГОСТ 2.317-69).</w:t>
            </w:r>
            <w:r w:rsidRPr="00F53BCE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необходимое и достаточное количество изображений для представления конструкции детали (виды, разрезы, сечения).</w:t>
            </w:r>
            <w:r w:rsidRPr="00F53BCE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Определите величину детали по заданным размерам (при необходимости применить масштаб).</w:t>
            </w:r>
            <w:r w:rsidRPr="00F53BCE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>Выполните чертеж детали.</w:t>
            </w:r>
            <w:r w:rsidRPr="00F53BCE"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  <w:br/>
              <w:t xml:space="preserve">Формат чертежа - А3. </w:t>
            </w:r>
          </w:p>
          <w:p w:rsidR="005938BD" w:rsidRPr="00F53BCE" w:rsidRDefault="005938BD" w:rsidP="00F53BCE">
            <w:pPr>
              <w:spacing w:after="0" w:line="240" w:lineRule="auto"/>
              <w:rPr>
                <w:rFonts w:ascii="Verdana" w:hAnsi="Verdana"/>
                <w:color w:val="000000"/>
                <w:sz w:val="19"/>
                <w:szCs w:val="19"/>
                <w:lang w:eastAsia="ru-RU"/>
              </w:rPr>
            </w:pPr>
            <w:r w:rsidRPr="00C43E19">
              <w:rPr>
                <w:rFonts w:ascii="Verdana" w:hAnsi="Verdana"/>
                <w:noProof/>
                <w:color w:val="000000"/>
                <w:sz w:val="19"/>
                <w:szCs w:val="19"/>
                <w:lang w:eastAsia="ru-RU"/>
              </w:rPr>
              <w:pict>
                <v:shape id="Рисунок 224" o:spid="_x0000_i1097" type="#_x0000_t75" alt="http://engineering-graphics.spb.ru/image2.php?file=taskfiles/5/aksd-40.gif&amp;w=600&amp;pink=240,237,222" style="width:450pt;height:249pt;visibility:visible">
                  <v:imagedata r:id="rId43" o:title=""/>
                </v:shape>
              </w:pict>
            </w:r>
          </w:p>
        </w:tc>
      </w:tr>
    </w:tbl>
    <w:p w:rsidR="005938BD" w:rsidRDefault="005938BD" w:rsidP="00F53BCE"/>
    <w:sectPr w:rsidR="005938BD" w:rsidSect="0079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3EEF"/>
    <w:rsid w:val="00000007"/>
    <w:rsid w:val="000030EF"/>
    <w:rsid w:val="00007445"/>
    <w:rsid w:val="000101D7"/>
    <w:rsid w:val="0001221D"/>
    <w:rsid w:val="000125E0"/>
    <w:rsid w:val="00012A87"/>
    <w:rsid w:val="00017B54"/>
    <w:rsid w:val="00023C8E"/>
    <w:rsid w:val="0002710A"/>
    <w:rsid w:val="000272EC"/>
    <w:rsid w:val="00027E9E"/>
    <w:rsid w:val="000324A7"/>
    <w:rsid w:val="00032B69"/>
    <w:rsid w:val="00034359"/>
    <w:rsid w:val="00036FEC"/>
    <w:rsid w:val="00040D7E"/>
    <w:rsid w:val="00041552"/>
    <w:rsid w:val="00042A55"/>
    <w:rsid w:val="00044236"/>
    <w:rsid w:val="0004593E"/>
    <w:rsid w:val="00046281"/>
    <w:rsid w:val="0004649E"/>
    <w:rsid w:val="00046DD1"/>
    <w:rsid w:val="00051654"/>
    <w:rsid w:val="00053794"/>
    <w:rsid w:val="000541C0"/>
    <w:rsid w:val="0005464D"/>
    <w:rsid w:val="00055488"/>
    <w:rsid w:val="00055F2E"/>
    <w:rsid w:val="00060047"/>
    <w:rsid w:val="00062041"/>
    <w:rsid w:val="000623F1"/>
    <w:rsid w:val="00064DC7"/>
    <w:rsid w:val="00067439"/>
    <w:rsid w:val="00070B8F"/>
    <w:rsid w:val="00073349"/>
    <w:rsid w:val="0007545D"/>
    <w:rsid w:val="00080897"/>
    <w:rsid w:val="00081201"/>
    <w:rsid w:val="000833A4"/>
    <w:rsid w:val="00084ADA"/>
    <w:rsid w:val="000860A5"/>
    <w:rsid w:val="000904BA"/>
    <w:rsid w:val="00094A3D"/>
    <w:rsid w:val="000963EE"/>
    <w:rsid w:val="00097588"/>
    <w:rsid w:val="00097E12"/>
    <w:rsid w:val="000A0E83"/>
    <w:rsid w:val="000A1105"/>
    <w:rsid w:val="000A2C0E"/>
    <w:rsid w:val="000A2E94"/>
    <w:rsid w:val="000A3E03"/>
    <w:rsid w:val="000A5724"/>
    <w:rsid w:val="000B0B72"/>
    <w:rsid w:val="000B0B86"/>
    <w:rsid w:val="000B2D70"/>
    <w:rsid w:val="000B5462"/>
    <w:rsid w:val="000B592C"/>
    <w:rsid w:val="000B5E10"/>
    <w:rsid w:val="000B79EA"/>
    <w:rsid w:val="000C2F8A"/>
    <w:rsid w:val="000C4D57"/>
    <w:rsid w:val="000C508B"/>
    <w:rsid w:val="000C6D01"/>
    <w:rsid w:val="000D021D"/>
    <w:rsid w:val="000D0BE2"/>
    <w:rsid w:val="000D0FB7"/>
    <w:rsid w:val="000D2B38"/>
    <w:rsid w:val="000D601F"/>
    <w:rsid w:val="000D7523"/>
    <w:rsid w:val="000E03D3"/>
    <w:rsid w:val="000E0413"/>
    <w:rsid w:val="000E23EF"/>
    <w:rsid w:val="000E3573"/>
    <w:rsid w:val="000E4A45"/>
    <w:rsid w:val="000E5450"/>
    <w:rsid w:val="000E71FD"/>
    <w:rsid w:val="000F16C8"/>
    <w:rsid w:val="000F1CFC"/>
    <w:rsid w:val="000F2939"/>
    <w:rsid w:val="000F472E"/>
    <w:rsid w:val="000F7435"/>
    <w:rsid w:val="00100225"/>
    <w:rsid w:val="001015BC"/>
    <w:rsid w:val="00103503"/>
    <w:rsid w:val="00103E26"/>
    <w:rsid w:val="0010552C"/>
    <w:rsid w:val="00114483"/>
    <w:rsid w:val="001155ED"/>
    <w:rsid w:val="00116BB7"/>
    <w:rsid w:val="00120BB4"/>
    <w:rsid w:val="00120C7F"/>
    <w:rsid w:val="001211F5"/>
    <w:rsid w:val="00121B65"/>
    <w:rsid w:val="001236FF"/>
    <w:rsid w:val="0012457A"/>
    <w:rsid w:val="001269D1"/>
    <w:rsid w:val="001310E9"/>
    <w:rsid w:val="00131684"/>
    <w:rsid w:val="00135C64"/>
    <w:rsid w:val="0013694D"/>
    <w:rsid w:val="00137B3A"/>
    <w:rsid w:val="00141523"/>
    <w:rsid w:val="0014328E"/>
    <w:rsid w:val="001435E5"/>
    <w:rsid w:val="001437C1"/>
    <w:rsid w:val="001454B8"/>
    <w:rsid w:val="00150F6A"/>
    <w:rsid w:val="001546AB"/>
    <w:rsid w:val="001577D4"/>
    <w:rsid w:val="00161C07"/>
    <w:rsid w:val="001627D8"/>
    <w:rsid w:val="00163AF0"/>
    <w:rsid w:val="0016581E"/>
    <w:rsid w:val="0016661E"/>
    <w:rsid w:val="00166B95"/>
    <w:rsid w:val="00167F17"/>
    <w:rsid w:val="001728FB"/>
    <w:rsid w:val="001738EA"/>
    <w:rsid w:val="001742BB"/>
    <w:rsid w:val="0017560D"/>
    <w:rsid w:val="0017787F"/>
    <w:rsid w:val="001802DC"/>
    <w:rsid w:val="0018148F"/>
    <w:rsid w:val="001838F7"/>
    <w:rsid w:val="00185E5A"/>
    <w:rsid w:val="001878B0"/>
    <w:rsid w:val="0018795E"/>
    <w:rsid w:val="0019057B"/>
    <w:rsid w:val="00190FB1"/>
    <w:rsid w:val="00196DF0"/>
    <w:rsid w:val="001A225B"/>
    <w:rsid w:val="001A315B"/>
    <w:rsid w:val="001A3DC7"/>
    <w:rsid w:val="001A407E"/>
    <w:rsid w:val="001A4D10"/>
    <w:rsid w:val="001A57CD"/>
    <w:rsid w:val="001A620E"/>
    <w:rsid w:val="001A7104"/>
    <w:rsid w:val="001B3388"/>
    <w:rsid w:val="001B3A6C"/>
    <w:rsid w:val="001B41E1"/>
    <w:rsid w:val="001B6BA6"/>
    <w:rsid w:val="001B6F29"/>
    <w:rsid w:val="001B73A0"/>
    <w:rsid w:val="001C042A"/>
    <w:rsid w:val="001C6F57"/>
    <w:rsid w:val="001D132E"/>
    <w:rsid w:val="001D248B"/>
    <w:rsid w:val="001D38C7"/>
    <w:rsid w:val="001D4A53"/>
    <w:rsid w:val="001D6670"/>
    <w:rsid w:val="001E16EE"/>
    <w:rsid w:val="001E49FD"/>
    <w:rsid w:val="001E52D3"/>
    <w:rsid w:val="001E7658"/>
    <w:rsid w:val="001E7FA3"/>
    <w:rsid w:val="001F4C33"/>
    <w:rsid w:val="001F6D31"/>
    <w:rsid w:val="0020002D"/>
    <w:rsid w:val="00201A76"/>
    <w:rsid w:val="00204ED8"/>
    <w:rsid w:val="0021294B"/>
    <w:rsid w:val="002246D0"/>
    <w:rsid w:val="00226653"/>
    <w:rsid w:val="00227FEA"/>
    <w:rsid w:val="00230A99"/>
    <w:rsid w:val="00232205"/>
    <w:rsid w:val="00234376"/>
    <w:rsid w:val="002374C8"/>
    <w:rsid w:val="00240EF8"/>
    <w:rsid w:val="00243493"/>
    <w:rsid w:val="002437A8"/>
    <w:rsid w:val="00245F5A"/>
    <w:rsid w:val="002461FA"/>
    <w:rsid w:val="00250AC3"/>
    <w:rsid w:val="00251F6C"/>
    <w:rsid w:val="00252436"/>
    <w:rsid w:val="00252FDD"/>
    <w:rsid w:val="002603E2"/>
    <w:rsid w:val="002630FB"/>
    <w:rsid w:val="002636F2"/>
    <w:rsid w:val="002649CE"/>
    <w:rsid w:val="00264F03"/>
    <w:rsid w:val="00267B60"/>
    <w:rsid w:val="00267BE8"/>
    <w:rsid w:val="00271252"/>
    <w:rsid w:val="00271858"/>
    <w:rsid w:val="00272CCC"/>
    <w:rsid w:val="002774E0"/>
    <w:rsid w:val="00282DFB"/>
    <w:rsid w:val="0028362E"/>
    <w:rsid w:val="002839C4"/>
    <w:rsid w:val="002845C4"/>
    <w:rsid w:val="002854D2"/>
    <w:rsid w:val="002879E3"/>
    <w:rsid w:val="002932AB"/>
    <w:rsid w:val="00297B2F"/>
    <w:rsid w:val="002A0091"/>
    <w:rsid w:val="002A0954"/>
    <w:rsid w:val="002A0DC2"/>
    <w:rsid w:val="002A10DB"/>
    <w:rsid w:val="002A43B1"/>
    <w:rsid w:val="002A4C0B"/>
    <w:rsid w:val="002A4D6B"/>
    <w:rsid w:val="002A4D94"/>
    <w:rsid w:val="002A5CE3"/>
    <w:rsid w:val="002A7FF5"/>
    <w:rsid w:val="002B18D4"/>
    <w:rsid w:val="002B1BFD"/>
    <w:rsid w:val="002B2547"/>
    <w:rsid w:val="002B6114"/>
    <w:rsid w:val="002B7F4C"/>
    <w:rsid w:val="002C4979"/>
    <w:rsid w:val="002C54C6"/>
    <w:rsid w:val="002C670B"/>
    <w:rsid w:val="002C69BD"/>
    <w:rsid w:val="002D42A5"/>
    <w:rsid w:val="002D5640"/>
    <w:rsid w:val="002D7E2E"/>
    <w:rsid w:val="002E0EF2"/>
    <w:rsid w:val="002E15B8"/>
    <w:rsid w:val="002E16D5"/>
    <w:rsid w:val="002E472F"/>
    <w:rsid w:val="002E501D"/>
    <w:rsid w:val="002F18D3"/>
    <w:rsid w:val="002F2118"/>
    <w:rsid w:val="002F2D7C"/>
    <w:rsid w:val="002F4928"/>
    <w:rsid w:val="002F60EE"/>
    <w:rsid w:val="002F7E0D"/>
    <w:rsid w:val="003031AA"/>
    <w:rsid w:val="00305ED5"/>
    <w:rsid w:val="00310466"/>
    <w:rsid w:val="00310E54"/>
    <w:rsid w:val="00311A08"/>
    <w:rsid w:val="00312348"/>
    <w:rsid w:val="00312509"/>
    <w:rsid w:val="00314904"/>
    <w:rsid w:val="00316C6C"/>
    <w:rsid w:val="00316F65"/>
    <w:rsid w:val="00317860"/>
    <w:rsid w:val="003247F3"/>
    <w:rsid w:val="00325E2F"/>
    <w:rsid w:val="00325E66"/>
    <w:rsid w:val="00327039"/>
    <w:rsid w:val="00327D19"/>
    <w:rsid w:val="00331D0B"/>
    <w:rsid w:val="00332C31"/>
    <w:rsid w:val="00335FC2"/>
    <w:rsid w:val="0033610B"/>
    <w:rsid w:val="00340016"/>
    <w:rsid w:val="003413B4"/>
    <w:rsid w:val="00342706"/>
    <w:rsid w:val="003460BB"/>
    <w:rsid w:val="003463D0"/>
    <w:rsid w:val="003476BD"/>
    <w:rsid w:val="00347ADF"/>
    <w:rsid w:val="003500C6"/>
    <w:rsid w:val="003516CF"/>
    <w:rsid w:val="00351E03"/>
    <w:rsid w:val="00354526"/>
    <w:rsid w:val="0035491B"/>
    <w:rsid w:val="003560DA"/>
    <w:rsid w:val="0036104A"/>
    <w:rsid w:val="0036146B"/>
    <w:rsid w:val="00363213"/>
    <w:rsid w:val="0036449B"/>
    <w:rsid w:val="00364737"/>
    <w:rsid w:val="00364B0F"/>
    <w:rsid w:val="003672C2"/>
    <w:rsid w:val="00371A6B"/>
    <w:rsid w:val="00371BAC"/>
    <w:rsid w:val="003729E2"/>
    <w:rsid w:val="00375847"/>
    <w:rsid w:val="00375B0A"/>
    <w:rsid w:val="00375BBC"/>
    <w:rsid w:val="00384416"/>
    <w:rsid w:val="003863D3"/>
    <w:rsid w:val="0038672C"/>
    <w:rsid w:val="00387A22"/>
    <w:rsid w:val="00390A2F"/>
    <w:rsid w:val="0039241A"/>
    <w:rsid w:val="00392D7B"/>
    <w:rsid w:val="0039363F"/>
    <w:rsid w:val="00394D71"/>
    <w:rsid w:val="00395839"/>
    <w:rsid w:val="0039679A"/>
    <w:rsid w:val="00397B5E"/>
    <w:rsid w:val="003A361C"/>
    <w:rsid w:val="003A50DD"/>
    <w:rsid w:val="003B39DB"/>
    <w:rsid w:val="003B3EEC"/>
    <w:rsid w:val="003B54CF"/>
    <w:rsid w:val="003B551B"/>
    <w:rsid w:val="003C349D"/>
    <w:rsid w:val="003C39B8"/>
    <w:rsid w:val="003C4BD9"/>
    <w:rsid w:val="003C5882"/>
    <w:rsid w:val="003D3108"/>
    <w:rsid w:val="003D396B"/>
    <w:rsid w:val="003D7D2C"/>
    <w:rsid w:val="003E5E35"/>
    <w:rsid w:val="003E7550"/>
    <w:rsid w:val="003F0721"/>
    <w:rsid w:val="003F1AB8"/>
    <w:rsid w:val="003F367D"/>
    <w:rsid w:val="003F4830"/>
    <w:rsid w:val="003F623A"/>
    <w:rsid w:val="00400582"/>
    <w:rsid w:val="00401BAA"/>
    <w:rsid w:val="004033D3"/>
    <w:rsid w:val="004035CC"/>
    <w:rsid w:val="0040368D"/>
    <w:rsid w:val="00406239"/>
    <w:rsid w:val="004071BF"/>
    <w:rsid w:val="00407945"/>
    <w:rsid w:val="0041054D"/>
    <w:rsid w:val="004125DF"/>
    <w:rsid w:val="00414238"/>
    <w:rsid w:val="004147CE"/>
    <w:rsid w:val="00414851"/>
    <w:rsid w:val="00417DC1"/>
    <w:rsid w:val="004201A3"/>
    <w:rsid w:val="00423E96"/>
    <w:rsid w:val="00424052"/>
    <w:rsid w:val="004245A1"/>
    <w:rsid w:val="0042562D"/>
    <w:rsid w:val="004307E4"/>
    <w:rsid w:val="00430A34"/>
    <w:rsid w:val="004311C6"/>
    <w:rsid w:val="0043367F"/>
    <w:rsid w:val="00437ACE"/>
    <w:rsid w:val="004408DD"/>
    <w:rsid w:val="004414C8"/>
    <w:rsid w:val="00450208"/>
    <w:rsid w:val="004521FD"/>
    <w:rsid w:val="00454E26"/>
    <w:rsid w:val="0045670A"/>
    <w:rsid w:val="00457842"/>
    <w:rsid w:val="0046065B"/>
    <w:rsid w:val="0046131E"/>
    <w:rsid w:val="0046423A"/>
    <w:rsid w:val="004652FD"/>
    <w:rsid w:val="004668A2"/>
    <w:rsid w:val="00470838"/>
    <w:rsid w:val="00470BB6"/>
    <w:rsid w:val="004715A2"/>
    <w:rsid w:val="00472373"/>
    <w:rsid w:val="00472645"/>
    <w:rsid w:val="00473C33"/>
    <w:rsid w:val="004768CE"/>
    <w:rsid w:val="0048050A"/>
    <w:rsid w:val="0048185B"/>
    <w:rsid w:val="00481B06"/>
    <w:rsid w:val="00481FA9"/>
    <w:rsid w:val="00485043"/>
    <w:rsid w:val="0048568D"/>
    <w:rsid w:val="004858C0"/>
    <w:rsid w:val="00486194"/>
    <w:rsid w:val="004903B8"/>
    <w:rsid w:val="0049086D"/>
    <w:rsid w:val="00491057"/>
    <w:rsid w:val="004938A8"/>
    <w:rsid w:val="00493989"/>
    <w:rsid w:val="00493A14"/>
    <w:rsid w:val="004944ED"/>
    <w:rsid w:val="00495450"/>
    <w:rsid w:val="00496896"/>
    <w:rsid w:val="004A6775"/>
    <w:rsid w:val="004A7A8A"/>
    <w:rsid w:val="004B0342"/>
    <w:rsid w:val="004B14FE"/>
    <w:rsid w:val="004B1F8B"/>
    <w:rsid w:val="004B3799"/>
    <w:rsid w:val="004B391E"/>
    <w:rsid w:val="004B4677"/>
    <w:rsid w:val="004B4E59"/>
    <w:rsid w:val="004B635C"/>
    <w:rsid w:val="004B64FE"/>
    <w:rsid w:val="004B6A9D"/>
    <w:rsid w:val="004B7750"/>
    <w:rsid w:val="004C22C8"/>
    <w:rsid w:val="004C2382"/>
    <w:rsid w:val="004C3B9E"/>
    <w:rsid w:val="004C3CC0"/>
    <w:rsid w:val="004C547B"/>
    <w:rsid w:val="004C59FF"/>
    <w:rsid w:val="004D0B5B"/>
    <w:rsid w:val="004D2A25"/>
    <w:rsid w:val="004D4610"/>
    <w:rsid w:val="004D6107"/>
    <w:rsid w:val="004E10F1"/>
    <w:rsid w:val="004E308E"/>
    <w:rsid w:val="004E48B1"/>
    <w:rsid w:val="004E4A76"/>
    <w:rsid w:val="004E771A"/>
    <w:rsid w:val="004E7F52"/>
    <w:rsid w:val="004F02C0"/>
    <w:rsid w:val="004F1249"/>
    <w:rsid w:val="004F5FA1"/>
    <w:rsid w:val="004F6958"/>
    <w:rsid w:val="004F723E"/>
    <w:rsid w:val="004F7475"/>
    <w:rsid w:val="00500A03"/>
    <w:rsid w:val="00502818"/>
    <w:rsid w:val="00504531"/>
    <w:rsid w:val="00510A8C"/>
    <w:rsid w:val="00514CAD"/>
    <w:rsid w:val="005160AF"/>
    <w:rsid w:val="00517C49"/>
    <w:rsid w:val="00522F35"/>
    <w:rsid w:val="00523AB0"/>
    <w:rsid w:val="00525564"/>
    <w:rsid w:val="0052719D"/>
    <w:rsid w:val="00530BF9"/>
    <w:rsid w:val="00533AFA"/>
    <w:rsid w:val="00542D3D"/>
    <w:rsid w:val="00542DAA"/>
    <w:rsid w:val="00543E93"/>
    <w:rsid w:val="005446DB"/>
    <w:rsid w:val="00547D88"/>
    <w:rsid w:val="00550CBD"/>
    <w:rsid w:val="00552DDB"/>
    <w:rsid w:val="00555F77"/>
    <w:rsid w:val="00561608"/>
    <w:rsid w:val="00563ACC"/>
    <w:rsid w:val="00563C39"/>
    <w:rsid w:val="00566018"/>
    <w:rsid w:val="00566DFA"/>
    <w:rsid w:val="00567E33"/>
    <w:rsid w:val="005703F5"/>
    <w:rsid w:val="005707FD"/>
    <w:rsid w:val="00570CA8"/>
    <w:rsid w:val="00571338"/>
    <w:rsid w:val="005715A5"/>
    <w:rsid w:val="0057185D"/>
    <w:rsid w:val="00571C2D"/>
    <w:rsid w:val="0057308B"/>
    <w:rsid w:val="00573180"/>
    <w:rsid w:val="005733BB"/>
    <w:rsid w:val="00573D49"/>
    <w:rsid w:val="00574468"/>
    <w:rsid w:val="005759EB"/>
    <w:rsid w:val="0057652C"/>
    <w:rsid w:val="0057674C"/>
    <w:rsid w:val="005767ED"/>
    <w:rsid w:val="0057766D"/>
    <w:rsid w:val="00577EA1"/>
    <w:rsid w:val="005820B8"/>
    <w:rsid w:val="005839F8"/>
    <w:rsid w:val="0058582A"/>
    <w:rsid w:val="00586B59"/>
    <w:rsid w:val="00590097"/>
    <w:rsid w:val="00590B48"/>
    <w:rsid w:val="00592436"/>
    <w:rsid w:val="005925A4"/>
    <w:rsid w:val="0059265B"/>
    <w:rsid w:val="00592D7F"/>
    <w:rsid w:val="00592F11"/>
    <w:rsid w:val="005935B8"/>
    <w:rsid w:val="005938BD"/>
    <w:rsid w:val="00595697"/>
    <w:rsid w:val="00597095"/>
    <w:rsid w:val="00597FBC"/>
    <w:rsid w:val="005A0910"/>
    <w:rsid w:val="005A19C0"/>
    <w:rsid w:val="005A231C"/>
    <w:rsid w:val="005A3084"/>
    <w:rsid w:val="005A5A81"/>
    <w:rsid w:val="005C248D"/>
    <w:rsid w:val="005C30F0"/>
    <w:rsid w:val="005C33B3"/>
    <w:rsid w:val="005C44D9"/>
    <w:rsid w:val="005C4966"/>
    <w:rsid w:val="005C5D74"/>
    <w:rsid w:val="005C62F1"/>
    <w:rsid w:val="005C7170"/>
    <w:rsid w:val="005D23B5"/>
    <w:rsid w:val="005E2102"/>
    <w:rsid w:val="005E4C3B"/>
    <w:rsid w:val="005E521C"/>
    <w:rsid w:val="005E56A9"/>
    <w:rsid w:val="005E65F1"/>
    <w:rsid w:val="005E74B9"/>
    <w:rsid w:val="005F0620"/>
    <w:rsid w:val="005F1F9B"/>
    <w:rsid w:val="005F2070"/>
    <w:rsid w:val="005F3A61"/>
    <w:rsid w:val="005F65E2"/>
    <w:rsid w:val="005F72E8"/>
    <w:rsid w:val="0060425B"/>
    <w:rsid w:val="006050D7"/>
    <w:rsid w:val="0060544C"/>
    <w:rsid w:val="0060634A"/>
    <w:rsid w:val="00611205"/>
    <w:rsid w:val="006114DC"/>
    <w:rsid w:val="006124FA"/>
    <w:rsid w:val="00612B94"/>
    <w:rsid w:val="00613235"/>
    <w:rsid w:val="00614293"/>
    <w:rsid w:val="006161D7"/>
    <w:rsid w:val="00616F27"/>
    <w:rsid w:val="00617563"/>
    <w:rsid w:val="00621706"/>
    <w:rsid w:val="00622207"/>
    <w:rsid w:val="006245E2"/>
    <w:rsid w:val="006276AE"/>
    <w:rsid w:val="0063069A"/>
    <w:rsid w:val="00630A89"/>
    <w:rsid w:val="0063255C"/>
    <w:rsid w:val="006355E6"/>
    <w:rsid w:val="006361FB"/>
    <w:rsid w:val="00637752"/>
    <w:rsid w:val="00641DB2"/>
    <w:rsid w:val="00643A9A"/>
    <w:rsid w:val="0064432D"/>
    <w:rsid w:val="00645497"/>
    <w:rsid w:val="00647473"/>
    <w:rsid w:val="0064786D"/>
    <w:rsid w:val="00654D0F"/>
    <w:rsid w:val="00660F0B"/>
    <w:rsid w:val="0066312F"/>
    <w:rsid w:val="006639D9"/>
    <w:rsid w:val="00664079"/>
    <w:rsid w:val="00664458"/>
    <w:rsid w:val="00671154"/>
    <w:rsid w:val="00671A47"/>
    <w:rsid w:val="0067235C"/>
    <w:rsid w:val="0067295D"/>
    <w:rsid w:val="0067451F"/>
    <w:rsid w:val="006745DB"/>
    <w:rsid w:val="00675E4A"/>
    <w:rsid w:val="006762FC"/>
    <w:rsid w:val="0068584C"/>
    <w:rsid w:val="00687254"/>
    <w:rsid w:val="00691864"/>
    <w:rsid w:val="00691E62"/>
    <w:rsid w:val="00692D4C"/>
    <w:rsid w:val="00695EEB"/>
    <w:rsid w:val="00695F47"/>
    <w:rsid w:val="0069617F"/>
    <w:rsid w:val="006A0121"/>
    <w:rsid w:val="006A231C"/>
    <w:rsid w:val="006A53C0"/>
    <w:rsid w:val="006A64DA"/>
    <w:rsid w:val="006A68FC"/>
    <w:rsid w:val="006A7DCD"/>
    <w:rsid w:val="006B272A"/>
    <w:rsid w:val="006B55B4"/>
    <w:rsid w:val="006B623E"/>
    <w:rsid w:val="006B6892"/>
    <w:rsid w:val="006B731F"/>
    <w:rsid w:val="006C030C"/>
    <w:rsid w:val="006C0572"/>
    <w:rsid w:val="006C225A"/>
    <w:rsid w:val="006C2D20"/>
    <w:rsid w:val="006D0AAE"/>
    <w:rsid w:val="006D0B8F"/>
    <w:rsid w:val="006D3021"/>
    <w:rsid w:val="006D41AC"/>
    <w:rsid w:val="006D6215"/>
    <w:rsid w:val="006D627D"/>
    <w:rsid w:val="006D6837"/>
    <w:rsid w:val="006D704F"/>
    <w:rsid w:val="006D7382"/>
    <w:rsid w:val="006E2346"/>
    <w:rsid w:val="006E2F1B"/>
    <w:rsid w:val="006E354D"/>
    <w:rsid w:val="006E5AC3"/>
    <w:rsid w:val="006F2A21"/>
    <w:rsid w:val="006F32D6"/>
    <w:rsid w:val="006F6B6E"/>
    <w:rsid w:val="00700DBA"/>
    <w:rsid w:val="0070116A"/>
    <w:rsid w:val="0070133C"/>
    <w:rsid w:val="007026F4"/>
    <w:rsid w:val="0070361C"/>
    <w:rsid w:val="00704B16"/>
    <w:rsid w:val="007056C7"/>
    <w:rsid w:val="00706B09"/>
    <w:rsid w:val="00711538"/>
    <w:rsid w:val="00713012"/>
    <w:rsid w:val="00715389"/>
    <w:rsid w:val="007168CA"/>
    <w:rsid w:val="00717D1C"/>
    <w:rsid w:val="007204F8"/>
    <w:rsid w:val="007209BB"/>
    <w:rsid w:val="007234E7"/>
    <w:rsid w:val="00723E15"/>
    <w:rsid w:val="00723EBD"/>
    <w:rsid w:val="00727001"/>
    <w:rsid w:val="00727C52"/>
    <w:rsid w:val="0073054D"/>
    <w:rsid w:val="00731A46"/>
    <w:rsid w:val="00731DA0"/>
    <w:rsid w:val="00737659"/>
    <w:rsid w:val="00740484"/>
    <w:rsid w:val="00741EA3"/>
    <w:rsid w:val="007428F9"/>
    <w:rsid w:val="00745926"/>
    <w:rsid w:val="00747657"/>
    <w:rsid w:val="00751983"/>
    <w:rsid w:val="00756291"/>
    <w:rsid w:val="00756871"/>
    <w:rsid w:val="00757C7E"/>
    <w:rsid w:val="0076366F"/>
    <w:rsid w:val="007636D7"/>
    <w:rsid w:val="007636FA"/>
    <w:rsid w:val="00764392"/>
    <w:rsid w:val="007714EB"/>
    <w:rsid w:val="00771DE4"/>
    <w:rsid w:val="0077394A"/>
    <w:rsid w:val="00774AD8"/>
    <w:rsid w:val="0077532E"/>
    <w:rsid w:val="00780BDD"/>
    <w:rsid w:val="00781368"/>
    <w:rsid w:val="007826E1"/>
    <w:rsid w:val="00784ADC"/>
    <w:rsid w:val="007904F8"/>
    <w:rsid w:val="00790AE2"/>
    <w:rsid w:val="007913F7"/>
    <w:rsid w:val="00791924"/>
    <w:rsid w:val="007925BC"/>
    <w:rsid w:val="00794061"/>
    <w:rsid w:val="00795E94"/>
    <w:rsid w:val="00797421"/>
    <w:rsid w:val="007976BF"/>
    <w:rsid w:val="00797AE5"/>
    <w:rsid w:val="007A04E4"/>
    <w:rsid w:val="007A3271"/>
    <w:rsid w:val="007A562B"/>
    <w:rsid w:val="007A7578"/>
    <w:rsid w:val="007B22CE"/>
    <w:rsid w:val="007B40D4"/>
    <w:rsid w:val="007B4515"/>
    <w:rsid w:val="007B57B0"/>
    <w:rsid w:val="007B6629"/>
    <w:rsid w:val="007C03F3"/>
    <w:rsid w:val="007C0CFC"/>
    <w:rsid w:val="007C2AA9"/>
    <w:rsid w:val="007C4706"/>
    <w:rsid w:val="007C6A4B"/>
    <w:rsid w:val="007C6EAF"/>
    <w:rsid w:val="007C7814"/>
    <w:rsid w:val="007C787F"/>
    <w:rsid w:val="007D2C36"/>
    <w:rsid w:val="007D3842"/>
    <w:rsid w:val="007D4CAD"/>
    <w:rsid w:val="007D6C6F"/>
    <w:rsid w:val="007E0070"/>
    <w:rsid w:val="007E1D18"/>
    <w:rsid w:val="007E2609"/>
    <w:rsid w:val="007E2999"/>
    <w:rsid w:val="007E2DAA"/>
    <w:rsid w:val="007E4D9F"/>
    <w:rsid w:val="007E58AE"/>
    <w:rsid w:val="007E5CA9"/>
    <w:rsid w:val="007E5DC5"/>
    <w:rsid w:val="007E67A3"/>
    <w:rsid w:val="007E6821"/>
    <w:rsid w:val="007E6EEE"/>
    <w:rsid w:val="007F2D78"/>
    <w:rsid w:val="007F312F"/>
    <w:rsid w:val="007F3140"/>
    <w:rsid w:val="008017EC"/>
    <w:rsid w:val="00801AF7"/>
    <w:rsid w:val="0080536F"/>
    <w:rsid w:val="00805BA2"/>
    <w:rsid w:val="00805D1A"/>
    <w:rsid w:val="008100EC"/>
    <w:rsid w:val="008116C1"/>
    <w:rsid w:val="00812302"/>
    <w:rsid w:val="00813A53"/>
    <w:rsid w:val="0081797D"/>
    <w:rsid w:val="00817CD1"/>
    <w:rsid w:val="008259CA"/>
    <w:rsid w:val="00826FBB"/>
    <w:rsid w:val="00837012"/>
    <w:rsid w:val="00841082"/>
    <w:rsid w:val="0084256E"/>
    <w:rsid w:val="00842611"/>
    <w:rsid w:val="00843318"/>
    <w:rsid w:val="008438D1"/>
    <w:rsid w:val="00843A4C"/>
    <w:rsid w:val="00846CD2"/>
    <w:rsid w:val="00846F7D"/>
    <w:rsid w:val="00852A9A"/>
    <w:rsid w:val="008544E7"/>
    <w:rsid w:val="00854840"/>
    <w:rsid w:val="00854BE3"/>
    <w:rsid w:val="008551BC"/>
    <w:rsid w:val="00861060"/>
    <w:rsid w:val="00862EAC"/>
    <w:rsid w:val="008640ED"/>
    <w:rsid w:val="0086695B"/>
    <w:rsid w:val="0087691B"/>
    <w:rsid w:val="00876BB5"/>
    <w:rsid w:val="008773CF"/>
    <w:rsid w:val="00880E51"/>
    <w:rsid w:val="00882C0C"/>
    <w:rsid w:val="0088397B"/>
    <w:rsid w:val="00884F49"/>
    <w:rsid w:val="00885760"/>
    <w:rsid w:val="0088597E"/>
    <w:rsid w:val="008862D5"/>
    <w:rsid w:val="008868EE"/>
    <w:rsid w:val="008877A0"/>
    <w:rsid w:val="008907B8"/>
    <w:rsid w:val="00890891"/>
    <w:rsid w:val="00892920"/>
    <w:rsid w:val="0089439E"/>
    <w:rsid w:val="00894770"/>
    <w:rsid w:val="00895478"/>
    <w:rsid w:val="008A1FF9"/>
    <w:rsid w:val="008A338A"/>
    <w:rsid w:val="008A433E"/>
    <w:rsid w:val="008A513B"/>
    <w:rsid w:val="008A6611"/>
    <w:rsid w:val="008A66D5"/>
    <w:rsid w:val="008A7370"/>
    <w:rsid w:val="008B18DF"/>
    <w:rsid w:val="008B2CB5"/>
    <w:rsid w:val="008B3C0E"/>
    <w:rsid w:val="008B3EE6"/>
    <w:rsid w:val="008B4BE0"/>
    <w:rsid w:val="008B5F96"/>
    <w:rsid w:val="008B7FC7"/>
    <w:rsid w:val="008D0735"/>
    <w:rsid w:val="008D47CC"/>
    <w:rsid w:val="008D5520"/>
    <w:rsid w:val="008D5655"/>
    <w:rsid w:val="008D7548"/>
    <w:rsid w:val="008E2201"/>
    <w:rsid w:val="008E22FB"/>
    <w:rsid w:val="008E22FE"/>
    <w:rsid w:val="008E2873"/>
    <w:rsid w:val="008E32B4"/>
    <w:rsid w:val="008E4EF8"/>
    <w:rsid w:val="008E66FE"/>
    <w:rsid w:val="008F31D5"/>
    <w:rsid w:val="008F386F"/>
    <w:rsid w:val="008F3BE6"/>
    <w:rsid w:val="008F636F"/>
    <w:rsid w:val="008F6C87"/>
    <w:rsid w:val="008F7062"/>
    <w:rsid w:val="009009D3"/>
    <w:rsid w:val="00902C27"/>
    <w:rsid w:val="009039CE"/>
    <w:rsid w:val="00906D39"/>
    <w:rsid w:val="00906F35"/>
    <w:rsid w:val="0091532B"/>
    <w:rsid w:val="00915A25"/>
    <w:rsid w:val="009162C8"/>
    <w:rsid w:val="00916F02"/>
    <w:rsid w:val="00917C6F"/>
    <w:rsid w:val="00920212"/>
    <w:rsid w:val="00921F2C"/>
    <w:rsid w:val="00922AF5"/>
    <w:rsid w:val="00923070"/>
    <w:rsid w:val="009236BC"/>
    <w:rsid w:val="00923CD1"/>
    <w:rsid w:val="00924BF0"/>
    <w:rsid w:val="00926A73"/>
    <w:rsid w:val="00927F26"/>
    <w:rsid w:val="009301CE"/>
    <w:rsid w:val="009318C7"/>
    <w:rsid w:val="009346B0"/>
    <w:rsid w:val="009356A8"/>
    <w:rsid w:val="00935CCC"/>
    <w:rsid w:val="0093646D"/>
    <w:rsid w:val="00937219"/>
    <w:rsid w:val="0093748F"/>
    <w:rsid w:val="00942F48"/>
    <w:rsid w:val="0094586E"/>
    <w:rsid w:val="009529A2"/>
    <w:rsid w:val="0095322C"/>
    <w:rsid w:val="00953855"/>
    <w:rsid w:val="00955509"/>
    <w:rsid w:val="00955D1B"/>
    <w:rsid w:val="00962A1A"/>
    <w:rsid w:val="00964B9F"/>
    <w:rsid w:val="00966A38"/>
    <w:rsid w:val="00966C07"/>
    <w:rsid w:val="0097030F"/>
    <w:rsid w:val="00971AB2"/>
    <w:rsid w:val="00972106"/>
    <w:rsid w:val="00972C28"/>
    <w:rsid w:val="00975AFB"/>
    <w:rsid w:val="00976985"/>
    <w:rsid w:val="009835BC"/>
    <w:rsid w:val="009842AC"/>
    <w:rsid w:val="00984C5F"/>
    <w:rsid w:val="00986903"/>
    <w:rsid w:val="00990C34"/>
    <w:rsid w:val="0099176C"/>
    <w:rsid w:val="0099419F"/>
    <w:rsid w:val="00995072"/>
    <w:rsid w:val="00995AE0"/>
    <w:rsid w:val="0099615A"/>
    <w:rsid w:val="00996481"/>
    <w:rsid w:val="009A50CF"/>
    <w:rsid w:val="009A562B"/>
    <w:rsid w:val="009A6DA8"/>
    <w:rsid w:val="009B0260"/>
    <w:rsid w:val="009B06C3"/>
    <w:rsid w:val="009B1B3C"/>
    <w:rsid w:val="009B1D67"/>
    <w:rsid w:val="009B2FB0"/>
    <w:rsid w:val="009B3202"/>
    <w:rsid w:val="009B36A2"/>
    <w:rsid w:val="009B4B57"/>
    <w:rsid w:val="009B56AC"/>
    <w:rsid w:val="009C2070"/>
    <w:rsid w:val="009C2109"/>
    <w:rsid w:val="009C3A44"/>
    <w:rsid w:val="009C3FDF"/>
    <w:rsid w:val="009C4AE8"/>
    <w:rsid w:val="009C5382"/>
    <w:rsid w:val="009D04C8"/>
    <w:rsid w:val="009D2901"/>
    <w:rsid w:val="009D3CA4"/>
    <w:rsid w:val="009D74AB"/>
    <w:rsid w:val="009E0AF3"/>
    <w:rsid w:val="009E315C"/>
    <w:rsid w:val="009E5756"/>
    <w:rsid w:val="009E62BC"/>
    <w:rsid w:val="009E71C8"/>
    <w:rsid w:val="009F0946"/>
    <w:rsid w:val="009F0E97"/>
    <w:rsid w:val="009F234A"/>
    <w:rsid w:val="009F503B"/>
    <w:rsid w:val="009F57A4"/>
    <w:rsid w:val="00A00665"/>
    <w:rsid w:val="00A02167"/>
    <w:rsid w:val="00A028F2"/>
    <w:rsid w:val="00A03E4E"/>
    <w:rsid w:val="00A05593"/>
    <w:rsid w:val="00A05762"/>
    <w:rsid w:val="00A05D66"/>
    <w:rsid w:val="00A07316"/>
    <w:rsid w:val="00A11DF7"/>
    <w:rsid w:val="00A157BE"/>
    <w:rsid w:val="00A20482"/>
    <w:rsid w:val="00A20C3B"/>
    <w:rsid w:val="00A22F00"/>
    <w:rsid w:val="00A238EA"/>
    <w:rsid w:val="00A26C06"/>
    <w:rsid w:val="00A26FBF"/>
    <w:rsid w:val="00A2731A"/>
    <w:rsid w:val="00A27E52"/>
    <w:rsid w:val="00A32770"/>
    <w:rsid w:val="00A32ADD"/>
    <w:rsid w:val="00A33C9E"/>
    <w:rsid w:val="00A352C2"/>
    <w:rsid w:val="00A372CB"/>
    <w:rsid w:val="00A37C5A"/>
    <w:rsid w:val="00A410EC"/>
    <w:rsid w:val="00A426CC"/>
    <w:rsid w:val="00A42F8F"/>
    <w:rsid w:val="00A434AA"/>
    <w:rsid w:val="00A4378A"/>
    <w:rsid w:val="00A44789"/>
    <w:rsid w:val="00A448A8"/>
    <w:rsid w:val="00A465BD"/>
    <w:rsid w:val="00A46DFD"/>
    <w:rsid w:val="00A473FB"/>
    <w:rsid w:val="00A513AF"/>
    <w:rsid w:val="00A52059"/>
    <w:rsid w:val="00A526AF"/>
    <w:rsid w:val="00A52D80"/>
    <w:rsid w:val="00A545F5"/>
    <w:rsid w:val="00A5569F"/>
    <w:rsid w:val="00A61C18"/>
    <w:rsid w:val="00A628A1"/>
    <w:rsid w:val="00A62D01"/>
    <w:rsid w:val="00A65286"/>
    <w:rsid w:val="00A6668D"/>
    <w:rsid w:val="00A709A3"/>
    <w:rsid w:val="00A7207C"/>
    <w:rsid w:val="00A74116"/>
    <w:rsid w:val="00A75C96"/>
    <w:rsid w:val="00A77576"/>
    <w:rsid w:val="00A809B9"/>
    <w:rsid w:val="00A80C7E"/>
    <w:rsid w:val="00A833A0"/>
    <w:rsid w:val="00A83BF9"/>
    <w:rsid w:val="00A85C5A"/>
    <w:rsid w:val="00A86174"/>
    <w:rsid w:val="00A86621"/>
    <w:rsid w:val="00A86633"/>
    <w:rsid w:val="00A9489B"/>
    <w:rsid w:val="00A97253"/>
    <w:rsid w:val="00AA0AA4"/>
    <w:rsid w:val="00AA4A4D"/>
    <w:rsid w:val="00AA4A4F"/>
    <w:rsid w:val="00AA67A3"/>
    <w:rsid w:val="00AA68C9"/>
    <w:rsid w:val="00AB3BAA"/>
    <w:rsid w:val="00AB414D"/>
    <w:rsid w:val="00AB47C7"/>
    <w:rsid w:val="00AB5036"/>
    <w:rsid w:val="00AB6206"/>
    <w:rsid w:val="00AB6276"/>
    <w:rsid w:val="00AB77B4"/>
    <w:rsid w:val="00AC140D"/>
    <w:rsid w:val="00AC3C12"/>
    <w:rsid w:val="00AC51CF"/>
    <w:rsid w:val="00AC61F8"/>
    <w:rsid w:val="00AD055F"/>
    <w:rsid w:val="00AD0F91"/>
    <w:rsid w:val="00AD11E4"/>
    <w:rsid w:val="00AD3C00"/>
    <w:rsid w:val="00AD3D43"/>
    <w:rsid w:val="00AE143B"/>
    <w:rsid w:val="00AE228C"/>
    <w:rsid w:val="00AE36B9"/>
    <w:rsid w:val="00AE6AA8"/>
    <w:rsid w:val="00AE7782"/>
    <w:rsid w:val="00AF05D9"/>
    <w:rsid w:val="00AF4829"/>
    <w:rsid w:val="00AF4C6B"/>
    <w:rsid w:val="00AF71B5"/>
    <w:rsid w:val="00AF74F9"/>
    <w:rsid w:val="00B017B7"/>
    <w:rsid w:val="00B024D7"/>
    <w:rsid w:val="00B050E8"/>
    <w:rsid w:val="00B05EF6"/>
    <w:rsid w:val="00B07B00"/>
    <w:rsid w:val="00B101DA"/>
    <w:rsid w:val="00B11C13"/>
    <w:rsid w:val="00B146BD"/>
    <w:rsid w:val="00B150AB"/>
    <w:rsid w:val="00B1603B"/>
    <w:rsid w:val="00B168FD"/>
    <w:rsid w:val="00B178A1"/>
    <w:rsid w:val="00B201D0"/>
    <w:rsid w:val="00B2054D"/>
    <w:rsid w:val="00B225E5"/>
    <w:rsid w:val="00B23693"/>
    <w:rsid w:val="00B257AB"/>
    <w:rsid w:val="00B31468"/>
    <w:rsid w:val="00B318F2"/>
    <w:rsid w:val="00B34218"/>
    <w:rsid w:val="00B352FB"/>
    <w:rsid w:val="00B357F7"/>
    <w:rsid w:val="00B359EB"/>
    <w:rsid w:val="00B4031A"/>
    <w:rsid w:val="00B41BC5"/>
    <w:rsid w:val="00B4326A"/>
    <w:rsid w:val="00B463B4"/>
    <w:rsid w:val="00B4644C"/>
    <w:rsid w:val="00B472EB"/>
    <w:rsid w:val="00B474DA"/>
    <w:rsid w:val="00B50350"/>
    <w:rsid w:val="00B52C1F"/>
    <w:rsid w:val="00B551DE"/>
    <w:rsid w:val="00B56100"/>
    <w:rsid w:val="00B56619"/>
    <w:rsid w:val="00B5696C"/>
    <w:rsid w:val="00B56B5F"/>
    <w:rsid w:val="00B62699"/>
    <w:rsid w:val="00B659A0"/>
    <w:rsid w:val="00B66337"/>
    <w:rsid w:val="00B665CB"/>
    <w:rsid w:val="00B673B4"/>
    <w:rsid w:val="00B67D51"/>
    <w:rsid w:val="00B71571"/>
    <w:rsid w:val="00B74051"/>
    <w:rsid w:val="00B74E4B"/>
    <w:rsid w:val="00B76B44"/>
    <w:rsid w:val="00B77395"/>
    <w:rsid w:val="00B77F09"/>
    <w:rsid w:val="00B819AE"/>
    <w:rsid w:val="00B845D2"/>
    <w:rsid w:val="00B8492E"/>
    <w:rsid w:val="00B85DF3"/>
    <w:rsid w:val="00B90757"/>
    <w:rsid w:val="00B90B5C"/>
    <w:rsid w:val="00B91F9E"/>
    <w:rsid w:val="00B94BFD"/>
    <w:rsid w:val="00B977CB"/>
    <w:rsid w:val="00BA11BE"/>
    <w:rsid w:val="00BB2531"/>
    <w:rsid w:val="00BB4950"/>
    <w:rsid w:val="00BB5269"/>
    <w:rsid w:val="00BB5404"/>
    <w:rsid w:val="00BB598B"/>
    <w:rsid w:val="00BB72A6"/>
    <w:rsid w:val="00BB7B34"/>
    <w:rsid w:val="00BC0821"/>
    <w:rsid w:val="00BC16D3"/>
    <w:rsid w:val="00BC1787"/>
    <w:rsid w:val="00BC20A7"/>
    <w:rsid w:val="00BC4191"/>
    <w:rsid w:val="00BC45AB"/>
    <w:rsid w:val="00BC47F2"/>
    <w:rsid w:val="00BD02EF"/>
    <w:rsid w:val="00BD0635"/>
    <w:rsid w:val="00BD1B5F"/>
    <w:rsid w:val="00BD66FA"/>
    <w:rsid w:val="00BD75E4"/>
    <w:rsid w:val="00BE338D"/>
    <w:rsid w:val="00BE3588"/>
    <w:rsid w:val="00BE397A"/>
    <w:rsid w:val="00BE3D0F"/>
    <w:rsid w:val="00BE5A53"/>
    <w:rsid w:val="00BE77AC"/>
    <w:rsid w:val="00BF231C"/>
    <w:rsid w:val="00BF29A3"/>
    <w:rsid w:val="00BF2B7D"/>
    <w:rsid w:val="00BF44D4"/>
    <w:rsid w:val="00BF5EBA"/>
    <w:rsid w:val="00C0028C"/>
    <w:rsid w:val="00C00784"/>
    <w:rsid w:val="00C008AA"/>
    <w:rsid w:val="00C00A11"/>
    <w:rsid w:val="00C04062"/>
    <w:rsid w:val="00C04BC6"/>
    <w:rsid w:val="00C051F1"/>
    <w:rsid w:val="00C06A10"/>
    <w:rsid w:val="00C06EFA"/>
    <w:rsid w:val="00C10988"/>
    <w:rsid w:val="00C110B2"/>
    <w:rsid w:val="00C12067"/>
    <w:rsid w:val="00C171AE"/>
    <w:rsid w:val="00C17825"/>
    <w:rsid w:val="00C2352D"/>
    <w:rsid w:val="00C2499B"/>
    <w:rsid w:val="00C24D4A"/>
    <w:rsid w:val="00C27548"/>
    <w:rsid w:val="00C30D0E"/>
    <w:rsid w:val="00C310F0"/>
    <w:rsid w:val="00C32599"/>
    <w:rsid w:val="00C3390F"/>
    <w:rsid w:val="00C342BD"/>
    <w:rsid w:val="00C37E9C"/>
    <w:rsid w:val="00C407C0"/>
    <w:rsid w:val="00C43E19"/>
    <w:rsid w:val="00C4658C"/>
    <w:rsid w:val="00C5005A"/>
    <w:rsid w:val="00C50B49"/>
    <w:rsid w:val="00C53AB1"/>
    <w:rsid w:val="00C54E55"/>
    <w:rsid w:val="00C551F4"/>
    <w:rsid w:val="00C554F2"/>
    <w:rsid w:val="00C560E3"/>
    <w:rsid w:val="00C61E47"/>
    <w:rsid w:val="00C64902"/>
    <w:rsid w:val="00C66D7E"/>
    <w:rsid w:val="00C71CE6"/>
    <w:rsid w:val="00C7236B"/>
    <w:rsid w:val="00C72D8A"/>
    <w:rsid w:val="00C7421F"/>
    <w:rsid w:val="00C7437B"/>
    <w:rsid w:val="00C7750F"/>
    <w:rsid w:val="00C77A28"/>
    <w:rsid w:val="00C872E0"/>
    <w:rsid w:val="00C87746"/>
    <w:rsid w:val="00C877AC"/>
    <w:rsid w:val="00C87BCE"/>
    <w:rsid w:val="00C913A8"/>
    <w:rsid w:val="00C92370"/>
    <w:rsid w:val="00C9462A"/>
    <w:rsid w:val="00C9510B"/>
    <w:rsid w:val="00C96A9B"/>
    <w:rsid w:val="00C9789E"/>
    <w:rsid w:val="00C97CCE"/>
    <w:rsid w:val="00CA1095"/>
    <w:rsid w:val="00CA4050"/>
    <w:rsid w:val="00CA6BA3"/>
    <w:rsid w:val="00CA6F4E"/>
    <w:rsid w:val="00CB1BE7"/>
    <w:rsid w:val="00CB2D08"/>
    <w:rsid w:val="00CB413F"/>
    <w:rsid w:val="00CB662C"/>
    <w:rsid w:val="00CB727D"/>
    <w:rsid w:val="00CC1F16"/>
    <w:rsid w:val="00CC44F8"/>
    <w:rsid w:val="00CC4D9B"/>
    <w:rsid w:val="00CC4EC1"/>
    <w:rsid w:val="00CC6FCB"/>
    <w:rsid w:val="00CC7180"/>
    <w:rsid w:val="00CD39BE"/>
    <w:rsid w:val="00CD579D"/>
    <w:rsid w:val="00CD602B"/>
    <w:rsid w:val="00CE2237"/>
    <w:rsid w:val="00CE2791"/>
    <w:rsid w:val="00CE5667"/>
    <w:rsid w:val="00CE59C3"/>
    <w:rsid w:val="00CE649E"/>
    <w:rsid w:val="00CE6C7A"/>
    <w:rsid w:val="00CE7B70"/>
    <w:rsid w:val="00CF0186"/>
    <w:rsid w:val="00CF0B25"/>
    <w:rsid w:val="00CF1D84"/>
    <w:rsid w:val="00CF3F48"/>
    <w:rsid w:val="00CF6AE2"/>
    <w:rsid w:val="00CF7C74"/>
    <w:rsid w:val="00D00FFA"/>
    <w:rsid w:val="00D02034"/>
    <w:rsid w:val="00D04A96"/>
    <w:rsid w:val="00D07486"/>
    <w:rsid w:val="00D079C2"/>
    <w:rsid w:val="00D12090"/>
    <w:rsid w:val="00D15F73"/>
    <w:rsid w:val="00D21ACE"/>
    <w:rsid w:val="00D244FA"/>
    <w:rsid w:val="00D24DE7"/>
    <w:rsid w:val="00D25B6D"/>
    <w:rsid w:val="00D26199"/>
    <w:rsid w:val="00D3274C"/>
    <w:rsid w:val="00D37054"/>
    <w:rsid w:val="00D408C8"/>
    <w:rsid w:val="00D40990"/>
    <w:rsid w:val="00D431C0"/>
    <w:rsid w:val="00D43E6F"/>
    <w:rsid w:val="00D44CC8"/>
    <w:rsid w:val="00D4749B"/>
    <w:rsid w:val="00D50A30"/>
    <w:rsid w:val="00D50ED0"/>
    <w:rsid w:val="00D5157C"/>
    <w:rsid w:val="00D53165"/>
    <w:rsid w:val="00D53EED"/>
    <w:rsid w:val="00D558DA"/>
    <w:rsid w:val="00D560A0"/>
    <w:rsid w:val="00D6024F"/>
    <w:rsid w:val="00D60883"/>
    <w:rsid w:val="00D6196A"/>
    <w:rsid w:val="00D6273A"/>
    <w:rsid w:val="00D633C0"/>
    <w:rsid w:val="00D636E6"/>
    <w:rsid w:val="00D650D6"/>
    <w:rsid w:val="00D65879"/>
    <w:rsid w:val="00D67243"/>
    <w:rsid w:val="00D703E6"/>
    <w:rsid w:val="00D70A25"/>
    <w:rsid w:val="00D779BB"/>
    <w:rsid w:val="00D77FF2"/>
    <w:rsid w:val="00D80899"/>
    <w:rsid w:val="00D81738"/>
    <w:rsid w:val="00D82E45"/>
    <w:rsid w:val="00D82F17"/>
    <w:rsid w:val="00D8329F"/>
    <w:rsid w:val="00D84372"/>
    <w:rsid w:val="00D8677A"/>
    <w:rsid w:val="00D87336"/>
    <w:rsid w:val="00D9049E"/>
    <w:rsid w:val="00D905CA"/>
    <w:rsid w:val="00D91682"/>
    <w:rsid w:val="00D9185D"/>
    <w:rsid w:val="00D92D9C"/>
    <w:rsid w:val="00D94602"/>
    <w:rsid w:val="00D94E96"/>
    <w:rsid w:val="00DA08E5"/>
    <w:rsid w:val="00DA1241"/>
    <w:rsid w:val="00DA207E"/>
    <w:rsid w:val="00DA28BF"/>
    <w:rsid w:val="00DA2ACA"/>
    <w:rsid w:val="00DA48FC"/>
    <w:rsid w:val="00DA5AD9"/>
    <w:rsid w:val="00DA6CC5"/>
    <w:rsid w:val="00DB264B"/>
    <w:rsid w:val="00DB2AEA"/>
    <w:rsid w:val="00DB30F4"/>
    <w:rsid w:val="00DB3EEF"/>
    <w:rsid w:val="00DB4419"/>
    <w:rsid w:val="00DB58CC"/>
    <w:rsid w:val="00DC0A8A"/>
    <w:rsid w:val="00DC111A"/>
    <w:rsid w:val="00DC19BE"/>
    <w:rsid w:val="00DC7B4C"/>
    <w:rsid w:val="00DD04B0"/>
    <w:rsid w:val="00DD0FD2"/>
    <w:rsid w:val="00DD10AE"/>
    <w:rsid w:val="00DD6E93"/>
    <w:rsid w:val="00DD6F70"/>
    <w:rsid w:val="00DE4C7F"/>
    <w:rsid w:val="00DE4DD5"/>
    <w:rsid w:val="00DF23FE"/>
    <w:rsid w:val="00DF463A"/>
    <w:rsid w:val="00DF5B6B"/>
    <w:rsid w:val="00DF633E"/>
    <w:rsid w:val="00DF65DE"/>
    <w:rsid w:val="00E02439"/>
    <w:rsid w:val="00E0256C"/>
    <w:rsid w:val="00E03F6B"/>
    <w:rsid w:val="00E11033"/>
    <w:rsid w:val="00E11088"/>
    <w:rsid w:val="00E113F4"/>
    <w:rsid w:val="00E15555"/>
    <w:rsid w:val="00E15960"/>
    <w:rsid w:val="00E15D44"/>
    <w:rsid w:val="00E15E85"/>
    <w:rsid w:val="00E227F0"/>
    <w:rsid w:val="00E233E9"/>
    <w:rsid w:val="00E24204"/>
    <w:rsid w:val="00E2501F"/>
    <w:rsid w:val="00E26F5C"/>
    <w:rsid w:val="00E31759"/>
    <w:rsid w:val="00E3286C"/>
    <w:rsid w:val="00E365E5"/>
    <w:rsid w:val="00E37016"/>
    <w:rsid w:val="00E426ED"/>
    <w:rsid w:val="00E466BD"/>
    <w:rsid w:val="00E50922"/>
    <w:rsid w:val="00E511C4"/>
    <w:rsid w:val="00E5192A"/>
    <w:rsid w:val="00E53032"/>
    <w:rsid w:val="00E53DF7"/>
    <w:rsid w:val="00E54363"/>
    <w:rsid w:val="00E6168E"/>
    <w:rsid w:val="00E65836"/>
    <w:rsid w:val="00E6704D"/>
    <w:rsid w:val="00E67F41"/>
    <w:rsid w:val="00E70C35"/>
    <w:rsid w:val="00E732DB"/>
    <w:rsid w:val="00E74EC7"/>
    <w:rsid w:val="00E75D8E"/>
    <w:rsid w:val="00E77DA1"/>
    <w:rsid w:val="00E82B68"/>
    <w:rsid w:val="00E873F4"/>
    <w:rsid w:val="00E8762E"/>
    <w:rsid w:val="00E95850"/>
    <w:rsid w:val="00EA03A9"/>
    <w:rsid w:val="00EA4965"/>
    <w:rsid w:val="00EA6420"/>
    <w:rsid w:val="00EA6571"/>
    <w:rsid w:val="00EA6F7D"/>
    <w:rsid w:val="00EB1679"/>
    <w:rsid w:val="00EB67A5"/>
    <w:rsid w:val="00EC0990"/>
    <w:rsid w:val="00EC1836"/>
    <w:rsid w:val="00EC1B5C"/>
    <w:rsid w:val="00EC2643"/>
    <w:rsid w:val="00EC2923"/>
    <w:rsid w:val="00EC3BF8"/>
    <w:rsid w:val="00EC7742"/>
    <w:rsid w:val="00ED1923"/>
    <w:rsid w:val="00ED22AD"/>
    <w:rsid w:val="00ED6917"/>
    <w:rsid w:val="00ED71FA"/>
    <w:rsid w:val="00EE1319"/>
    <w:rsid w:val="00EE1528"/>
    <w:rsid w:val="00EE182C"/>
    <w:rsid w:val="00EE5782"/>
    <w:rsid w:val="00EE7A26"/>
    <w:rsid w:val="00EF2822"/>
    <w:rsid w:val="00EF6DB9"/>
    <w:rsid w:val="00F02FAB"/>
    <w:rsid w:val="00F04EF3"/>
    <w:rsid w:val="00F059D1"/>
    <w:rsid w:val="00F06442"/>
    <w:rsid w:val="00F12752"/>
    <w:rsid w:val="00F13879"/>
    <w:rsid w:val="00F15157"/>
    <w:rsid w:val="00F16AEE"/>
    <w:rsid w:val="00F24D45"/>
    <w:rsid w:val="00F2502E"/>
    <w:rsid w:val="00F25A74"/>
    <w:rsid w:val="00F27523"/>
    <w:rsid w:val="00F275AB"/>
    <w:rsid w:val="00F34E38"/>
    <w:rsid w:val="00F34F07"/>
    <w:rsid w:val="00F35324"/>
    <w:rsid w:val="00F408F8"/>
    <w:rsid w:val="00F444FE"/>
    <w:rsid w:val="00F44FC6"/>
    <w:rsid w:val="00F50567"/>
    <w:rsid w:val="00F52CCB"/>
    <w:rsid w:val="00F52DCC"/>
    <w:rsid w:val="00F53BCE"/>
    <w:rsid w:val="00F5782D"/>
    <w:rsid w:val="00F63601"/>
    <w:rsid w:val="00F65D8F"/>
    <w:rsid w:val="00F6643D"/>
    <w:rsid w:val="00F66708"/>
    <w:rsid w:val="00F70AFC"/>
    <w:rsid w:val="00F7129F"/>
    <w:rsid w:val="00F7158E"/>
    <w:rsid w:val="00F72612"/>
    <w:rsid w:val="00F73628"/>
    <w:rsid w:val="00F73C2C"/>
    <w:rsid w:val="00F73F17"/>
    <w:rsid w:val="00F74268"/>
    <w:rsid w:val="00F74DC1"/>
    <w:rsid w:val="00F766E8"/>
    <w:rsid w:val="00F76725"/>
    <w:rsid w:val="00F81B6E"/>
    <w:rsid w:val="00F8366A"/>
    <w:rsid w:val="00F86E05"/>
    <w:rsid w:val="00F87D05"/>
    <w:rsid w:val="00F87FC2"/>
    <w:rsid w:val="00F90DC7"/>
    <w:rsid w:val="00F90EB5"/>
    <w:rsid w:val="00F921D6"/>
    <w:rsid w:val="00F92D69"/>
    <w:rsid w:val="00F92FB7"/>
    <w:rsid w:val="00F95A8C"/>
    <w:rsid w:val="00FA3FF1"/>
    <w:rsid w:val="00FA4FBA"/>
    <w:rsid w:val="00FA55FB"/>
    <w:rsid w:val="00FA56AD"/>
    <w:rsid w:val="00FA6B63"/>
    <w:rsid w:val="00FA70A2"/>
    <w:rsid w:val="00FB03E9"/>
    <w:rsid w:val="00FB1B4C"/>
    <w:rsid w:val="00FB1ECB"/>
    <w:rsid w:val="00FB4D39"/>
    <w:rsid w:val="00FB6A98"/>
    <w:rsid w:val="00FB737D"/>
    <w:rsid w:val="00FB73EA"/>
    <w:rsid w:val="00FC7D68"/>
    <w:rsid w:val="00FD1F86"/>
    <w:rsid w:val="00FD4D0E"/>
    <w:rsid w:val="00FD5498"/>
    <w:rsid w:val="00FD5F69"/>
    <w:rsid w:val="00FD6EED"/>
    <w:rsid w:val="00FD6F9A"/>
    <w:rsid w:val="00FE1C4A"/>
    <w:rsid w:val="00FE3A55"/>
    <w:rsid w:val="00FE4163"/>
    <w:rsid w:val="00FE4291"/>
    <w:rsid w:val="00FE656C"/>
    <w:rsid w:val="00FE6710"/>
    <w:rsid w:val="00FE7610"/>
    <w:rsid w:val="00FF270B"/>
    <w:rsid w:val="00FF3B37"/>
    <w:rsid w:val="00FF3CFD"/>
    <w:rsid w:val="00FF6058"/>
    <w:rsid w:val="00FF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4F8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3400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340016"/>
    <w:pPr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40016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40016"/>
    <w:rPr>
      <w:rFonts w:ascii="Arial" w:hAnsi="Arial" w:cs="Arial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4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00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40016"/>
    <w:rPr>
      <w:rFonts w:cs="Times New Roman"/>
      <w:color w:val="000000"/>
      <w:u w:val="single"/>
    </w:rPr>
  </w:style>
  <w:style w:type="paragraph" w:styleId="NormalWeb">
    <w:name w:val="Normal (Web)"/>
    <w:basedOn w:val="Normal"/>
    <w:uiPriority w:val="99"/>
    <w:rsid w:val="00D531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08100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1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2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3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4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5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6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7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8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09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0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1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2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3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4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5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6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7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8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19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0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1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2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3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4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5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6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7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8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9">
      <w:marLeft w:val="1247"/>
      <w:marRight w:val="1247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40</Pages>
  <Words>3177</Words>
  <Characters>18114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</cp:lastModifiedBy>
  <cp:revision>22</cp:revision>
  <dcterms:created xsi:type="dcterms:W3CDTF">2014-10-15T11:25:00Z</dcterms:created>
  <dcterms:modified xsi:type="dcterms:W3CDTF">2014-10-21T18:30:00Z</dcterms:modified>
</cp:coreProperties>
</file>